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9150" w14:textId="7137271B" w:rsidR="00AE6D27" w:rsidRPr="00844CD2" w:rsidRDefault="00AE6D27" w:rsidP="00AE6D27">
      <w:pPr>
        <w:autoSpaceDE w:val="0"/>
        <w:autoSpaceDN w:val="0"/>
        <w:spacing w:before="242" w:line="280" w:lineRule="exact"/>
        <w:jc w:val="center"/>
        <w:rPr>
          <w:rFonts w:ascii="Arial" w:eastAsia="Calibri" w:hAnsi="Arial" w:cs="Arial"/>
          <w:b/>
          <w:color w:val="000000"/>
          <w:sz w:val="22"/>
          <w:szCs w:val="22"/>
          <w:u w:val="single"/>
        </w:rPr>
      </w:pPr>
      <w:r w:rsidRPr="00844CD2">
        <w:rPr>
          <w:rFonts w:ascii="Arial" w:eastAsia="Calibri" w:hAnsi="Arial" w:cs="Arial"/>
          <w:b/>
          <w:color w:val="000000"/>
          <w:sz w:val="22"/>
          <w:szCs w:val="22"/>
          <w:u w:val="single"/>
        </w:rPr>
        <w:t>FORMULARZ DO WPISYWANIA SUGESTII, UWAG, WNIOSKÓW I ZASTRZEŻEŃ</w:t>
      </w:r>
    </w:p>
    <w:p w14:paraId="0DD0F2DF" w14:textId="77777777" w:rsidR="00AE6D27" w:rsidRDefault="00AE6D27" w:rsidP="00AE6D27">
      <w:pPr>
        <w:autoSpaceDE w:val="0"/>
        <w:autoSpaceDN w:val="0"/>
        <w:spacing w:before="242"/>
        <w:jc w:val="center"/>
        <w:rPr>
          <w:rFonts w:ascii="Arial" w:eastAsia="Calibri" w:hAnsi="Arial" w:cs="Arial"/>
          <w:b/>
          <w:color w:val="000000"/>
          <w:sz w:val="20"/>
          <w:szCs w:val="20"/>
        </w:rPr>
      </w:pPr>
      <w:r w:rsidRPr="00A125BB">
        <w:rPr>
          <w:rFonts w:ascii="Arial" w:eastAsia="Calibri" w:hAnsi="Arial" w:cs="Arial"/>
          <w:b/>
          <w:color w:val="000000"/>
          <w:sz w:val="20"/>
          <w:szCs w:val="20"/>
        </w:rPr>
        <w:t xml:space="preserve">do proponowanych rozwiązań budowy </w:t>
      </w:r>
      <w:r>
        <w:rPr>
          <w:rFonts w:ascii="Arial" w:eastAsia="Calibri" w:hAnsi="Arial" w:cs="Arial"/>
          <w:b/>
          <w:color w:val="000000"/>
          <w:sz w:val="20"/>
          <w:szCs w:val="20"/>
        </w:rPr>
        <w:t xml:space="preserve">wielopoziomowego skrzyżowania </w:t>
      </w:r>
    </w:p>
    <w:p w14:paraId="07871D13" w14:textId="53B2CF8B" w:rsidR="00AE6D27" w:rsidRPr="00A125BB" w:rsidRDefault="00AE6D27" w:rsidP="00AE6D27">
      <w:pPr>
        <w:autoSpaceDE w:val="0"/>
        <w:autoSpaceDN w:val="0"/>
        <w:spacing w:before="120"/>
        <w:jc w:val="center"/>
        <w:rPr>
          <w:rFonts w:ascii="Arial" w:eastAsia="Calibri" w:hAnsi="Arial" w:cs="Arial"/>
          <w:b/>
          <w:color w:val="000000"/>
          <w:sz w:val="20"/>
          <w:szCs w:val="20"/>
        </w:rPr>
      </w:pPr>
      <w:r>
        <w:rPr>
          <w:rFonts w:ascii="Arial" w:eastAsia="Calibri" w:hAnsi="Arial" w:cs="Arial"/>
          <w:b/>
          <w:color w:val="000000"/>
          <w:sz w:val="20"/>
          <w:szCs w:val="20"/>
        </w:rPr>
        <w:t>drogi wojewódzkiej nr 985 z linią kolejową nr 25 w m. Dębica</w:t>
      </w:r>
    </w:p>
    <w:p w14:paraId="65731992" w14:textId="77777777" w:rsidR="00AE6D27" w:rsidRPr="00A125BB" w:rsidRDefault="00AE6D27" w:rsidP="00AE6D27">
      <w:pPr>
        <w:autoSpaceDE w:val="0"/>
        <w:autoSpaceDN w:val="0"/>
        <w:adjustRightInd w:val="0"/>
        <w:jc w:val="both"/>
        <w:rPr>
          <w:rFonts w:ascii="Arial" w:hAnsi="Arial" w:cs="Arial"/>
          <w:sz w:val="20"/>
          <w:szCs w:val="20"/>
        </w:rPr>
      </w:pPr>
    </w:p>
    <w:p w14:paraId="5115D924" w14:textId="77777777" w:rsidR="00AE6D27" w:rsidRDefault="00AE6D27" w:rsidP="00AE6D27">
      <w:pPr>
        <w:autoSpaceDE w:val="0"/>
        <w:autoSpaceDN w:val="0"/>
        <w:adjustRightInd w:val="0"/>
        <w:jc w:val="both"/>
        <w:rPr>
          <w:rFonts w:ascii="Arial" w:hAnsi="Arial" w:cs="Arial"/>
          <w:sz w:val="20"/>
          <w:szCs w:val="20"/>
        </w:rPr>
      </w:pPr>
    </w:p>
    <w:p w14:paraId="5BA28A89" w14:textId="6B0CE496" w:rsidR="00AE6D27" w:rsidRDefault="00AE6D27" w:rsidP="00AE6D27">
      <w:pPr>
        <w:autoSpaceDE w:val="0"/>
        <w:autoSpaceDN w:val="0"/>
        <w:adjustRightInd w:val="0"/>
        <w:jc w:val="both"/>
        <w:rPr>
          <w:rFonts w:ascii="Arial" w:hAnsi="Arial" w:cs="Arial"/>
          <w:sz w:val="20"/>
          <w:szCs w:val="20"/>
        </w:rPr>
      </w:pPr>
      <w:r w:rsidRPr="00A125BB">
        <w:rPr>
          <w:rFonts w:ascii="Arial" w:hAnsi="Arial" w:cs="Arial"/>
          <w:sz w:val="20"/>
          <w:szCs w:val="20"/>
        </w:rPr>
        <w:t xml:space="preserve">Załącznik do </w:t>
      </w:r>
      <w:r>
        <w:rPr>
          <w:rFonts w:ascii="Arial" w:hAnsi="Arial" w:cs="Arial"/>
          <w:sz w:val="20"/>
          <w:szCs w:val="20"/>
        </w:rPr>
        <w:t>analizy wielokryterialnej opracowanej w ramach koncepcji programowo-przestrzennej dla zadania pn</w:t>
      </w:r>
      <w:r w:rsidRPr="00A125BB">
        <w:rPr>
          <w:rFonts w:ascii="Arial" w:hAnsi="Arial" w:cs="Arial"/>
          <w:sz w:val="20"/>
          <w:szCs w:val="20"/>
        </w:rPr>
        <w:t xml:space="preserve">.: </w:t>
      </w:r>
    </w:p>
    <w:p w14:paraId="6BBF1CE9" w14:textId="4E3829A5" w:rsidR="00AE6D27" w:rsidRPr="00AE6D27" w:rsidRDefault="00AE6D27" w:rsidP="00AE6D27">
      <w:pPr>
        <w:autoSpaceDE w:val="0"/>
        <w:autoSpaceDN w:val="0"/>
        <w:adjustRightInd w:val="0"/>
        <w:jc w:val="both"/>
        <w:rPr>
          <w:rFonts w:ascii="Arial" w:hAnsi="Arial" w:cs="Arial"/>
          <w:b/>
          <w:bCs/>
          <w:i/>
        </w:rPr>
      </w:pPr>
      <w:r w:rsidRPr="00A125BB">
        <w:rPr>
          <w:rFonts w:ascii="Arial" w:hAnsi="Arial" w:cs="Arial"/>
          <w:sz w:val="20"/>
          <w:szCs w:val="20"/>
        </w:rPr>
        <w:br/>
      </w:r>
      <w:r w:rsidRPr="00AE6D27">
        <w:rPr>
          <w:rFonts w:ascii="Arial" w:hAnsi="Arial" w:cs="Arial"/>
          <w:b/>
          <w:bCs/>
          <w:i/>
        </w:rPr>
        <w:t xml:space="preserve">„Budowa wielopoziomowego skrzyżowania linii kolejowej nr 25 Łódź Kaliska – Dębica z drogą wojewódzką nr 985 Nagnajów – Mielec – Dębica w km ok. 59+317 </w:t>
      </w:r>
      <w:r>
        <w:rPr>
          <w:rFonts w:ascii="Arial" w:hAnsi="Arial" w:cs="Arial"/>
          <w:b/>
          <w:bCs/>
          <w:i/>
        </w:rPr>
        <w:br/>
      </w:r>
      <w:r w:rsidRPr="00AE6D27">
        <w:rPr>
          <w:rFonts w:ascii="Arial" w:hAnsi="Arial" w:cs="Arial"/>
          <w:b/>
          <w:bCs/>
          <w:i/>
        </w:rPr>
        <w:t>w m. Dębica”.</w:t>
      </w:r>
    </w:p>
    <w:p w14:paraId="3F62DE4C" w14:textId="77777777" w:rsidR="00AE6D27" w:rsidRPr="00A125BB" w:rsidRDefault="00AE6D27" w:rsidP="00AE6D27">
      <w:pPr>
        <w:autoSpaceDE w:val="0"/>
        <w:autoSpaceDN w:val="0"/>
        <w:adjustRightInd w:val="0"/>
        <w:jc w:val="both"/>
        <w:rPr>
          <w:rFonts w:ascii="Arial" w:hAnsi="Arial" w:cs="Arial"/>
          <w:b/>
          <w:bCs/>
          <w:sz w:val="20"/>
          <w:szCs w:val="20"/>
        </w:rPr>
      </w:pPr>
    </w:p>
    <w:p w14:paraId="11645AA1" w14:textId="77777777" w:rsidR="00AE6D27" w:rsidRDefault="00AE6D27" w:rsidP="00AE6D27">
      <w:pPr>
        <w:autoSpaceDE w:val="0"/>
        <w:autoSpaceDN w:val="0"/>
        <w:adjustRightInd w:val="0"/>
        <w:jc w:val="both"/>
        <w:rPr>
          <w:rFonts w:ascii="Arial" w:hAnsi="Arial" w:cs="Arial"/>
          <w:b/>
          <w:bCs/>
          <w:sz w:val="20"/>
          <w:szCs w:val="20"/>
        </w:rPr>
      </w:pPr>
      <w:r w:rsidRPr="00A125BB">
        <w:rPr>
          <w:rFonts w:ascii="Arial" w:hAnsi="Arial" w:cs="Arial"/>
          <w:b/>
          <w:bCs/>
          <w:sz w:val="20"/>
          <w:szCs w:val="20"/>
        </w:rPr>
        <w:t xml:space="preserve">Inwestor: </w:t>
      </w:r>
    </w:p>
    <w:p w14:paraId="1DC4F9DA" w14:textId="36F28851" w:rsidR="00AE6D27" w:rsidRPr="00A125BB" w:rsidRDefault="00AE6D27" w:rsidP="00AE6D27">
      <w:pPr>
        <w:autoSpaceDE w:val="0"/>
        <w:autoSpaceDN w:val="0"/>
        <w:adjustRightInd w:val="0"/>
        <w:ind w:left="567"/>
        <w:jc w:val="both"/>
        <w:rPr>
          <w:rFonts w:ascii="Arial" w:hAnsi="Arial" w:cs="Arial"/>
          <w:sz w:val="20"/>
          <w:szCs w:val="20"/>
        </w:rPr>
      </w:pPr>
      <w:r w:rsidRPr="00A125BB">
        <w:rPr>
          <w:rFonts w:ascii="Arial" w:hAnsi="Arial" w:cs="Arial"/>
          <w:sz w:val="20"/>
          <w:szCs w:val="20"/>
        </w:rPr>
        <w:t>Zarząd Województwa Podkarpackiego</w:t>
      </w:r>
    </w:p>
    <w:p w14:paraId="28B1E68E" w14:textId="77777777" w:rsidR="00AE6D27" w:rsidRPr="00A125BB" w:rsidRDefault="00AE6D27" w:rsidP="00AE6D27">
      <w:pPr>
        <w:autoSpaceDE w:val="0"/>
        <w:autoSpaceDN w:val="0"/>
        <w:adjustRightInd w:val="0"/>
        <w:ind w:left="567"/>
        <w:jc w:val="both"/>
        <w:rPr>
          <w:rFonts w:ascii="Arial" w:hAnsi="Arial" w:cs="Arial"/>
          <w:sz w:val="20"/>
          <w:szCs w:val="20"/>
        </w:rPr>
      </w:pPr>
      <w:r w:rsidRPr="00A125BB">
        <w:rPr>
          <w:rFonts w:ascii="Arial" w:hAnsi="Arial" w:cs="Arial"/>
          <w:sz w:val="20"/>
          <w:szCs w:val="20"/>
        </w:rPr>
        <w:t>– Podkarpacki Zarząd Dróg Wojewódzkich</w:t>
      </w:r>
    </w:p>
    <w:p w14:paraId="4BE69E91" w14:textId="77777777" w:rsidR="00AE6D27" w:rsidRPr="00A125BB" w:rsidRDefault="00AE6D27" w:rsidP="00AE6D27">
      <w:pPr>
        <w:autoSpaceDE w:val="0"/>
        <w:autoSpaceDN w:val="0"/>
        <w:adjustRightInd w:val="0"/>
        <w:ind w:left="567"/>
        <w:jc w:val="both"/>
        <w:rPr>
          <w:rFonts w:ascii="Arial" w:hAnsi="Arial" w:cs="Arial"/>
          <w:sz w:val="20"/>
          <w:szCs w:val="20"/>
        </w:rPr>
      </w:pPr>
      <w:r w:rsidRPr="00A125BB">
        <w:rPr>
          <w:rFonts w:ascii="Arial" w:hAnsi="Arial" w:cs="Arial"/>
          <w:sz w:val="20"/>
          <w:szCs w:val="20"/>
        </w:rPr>
        <w:t>ul. T. Boya Żeleńskiego 19a</w:t>
      </w:r>
    </w:p>
    <w:p w14:paraId="695DF75E" w14:textId="77777777" w:rsidR="00AE6D27" w:rsidRDefault="00AE6D27" w:rsidP="00AE6D27">
      <w:pPr>
        <w:autoSpaceDE w:val="0"/>
        <w:autoSpaceDN w:val="0"/>
        <w:adjustRightInd w:val="0"/>
        <w:ind w:left="567"/>
        <w:jc w:val="both"/>
        <w:rPr>
          <w:rFonts w:ascii="Arial" w:hAnsi="Arial" w:cs="Arial"/>
          <w:sz w:val="20"/>
          <w:szCs w:val="20"/>
        </w:rPr>
      </w:pPr>
      <w:r w:rsidRPr="00A125BB">
        <w:rPr>
          <w:rFonts w:ascii="Arial" w:hAnsi="Arial" w:cs="Arial"/>
          <w:sz w:val="20"/>
          <w:szCs w:val="20"/>
        </w:rPr>
        <w:t>35-105 Rzeszów</w:t>
      </w:r>
    </w:p>
    <w:p w14:paraId="653E5B01" w14:textId="77777777" w:rsidR="00AE6D27" w:rsidRPr="00A125BB" w:rsidRDefault="00AE6D27" w:rsidP="00AE6D27">
      <w:pPr>
        <w:autoSpaceDE w:val="0"/>
        <w:autoSpaceDN w:val="0"/>
        <w:adjustRightInd w:val="0"/>
        <w:jc w:val="both"/>
        <w:rPr>
          <w:rFonts w:ascii="Arial" w:hAnsi="Arial" w:cs="Arial"/>
          <w:sz w:val="20"/>
          <w:szCs w:val="20"/>
        </w:rPr>
      </w:pPr>
    </w:p>
    <w:p w14:paraId="531886CA" w14:textId="77777777" w:rsidR="00AE6D27" w:rsidRDefault="00AE6D27" w:rsidP="00AE6D27">
      <w:pPr>
        <w:autoSpaceDE w:val="0"/>
        <w:autoSpaceDN w:val="0"/>
        <w:adjustRightInd w:val="0"/>
        <w:jc w:val="both"/>
        <w:rPr>
          <w:rFonts w:ascii="Arial" w:hAnsi="Arial" w:cs="Arial"/>
          <w:b/>
          <w:bCs/>
          <w:sz w:val="20"/>
          <w:szCs w:val="20"/>
        </w:rPr>
      </w:pPr>
      <w:r w:rsidRPr="00A125BB">
        <w:rPr>
          <w:rFonts w:ascii="Arial" w:hAnsi="Arial" w:cs="Arial"/>
          <w:b/>
          <w:bCs/>
          <w:sz w:val="20"/>
          <w:szCs w:val="20"/>
        </w:rPr>
        <w:t>Wykonawca</w:t>
      </w:r>
      <w:r>
        <w:rPr>
          <w:rFonts w:ascii="Arial" w:hAnsi="Arial" w:cs="Arial"/>
          <w:b/>
          <w:bCs/>
          <w:sz w:val="20"/>
          <w:szCs w:val="20"/>
        </w:rPr>
        <w:t xml:space="preserve"> koncepcji</w:t>
      </w:r>
      <w:r w:rsidRPr="00A125BB">
        <w:rPr>
          <w:rFonts w:ascii="Arial" w:hAnsi="Arial" w:cs="Arial"/>
          <w:b/>
          <w:bCs/>
          <w:sz w:val="20"/>
          <w:szCs w:val="20"/>
        </w:rPr>
        <w:t>:</w:t>
      </w:r>
    </w:p>
    <w:p w14:paraId="54E7B10E" w14:textId="55CA3D8E" w:rsidR="00AE6D27" w:rsidRPr="00A125BB" w:rsidRDefault="00AE6D27" w:rsidP="00AE6D27">
      <w:pPr>
        <w:autoSpaceDE w:val="0"/>
        <w:autoSpaceDN w:val="0"/>
        <w:adjustRightInd w:val="0"/>
        <w:ind w:left="567"/>
        <w:jc w:val="both"/>
        <w:rPr>
          <w:rFonts w:ascii="Arial" w:hAnsi="Arial" w:cs="Arial"/>
          <w:sz w:val="20"/>
          <w:szCs w:val="20"/>
        </w:rPr>
      </w:pPr>
      <w:r>
        <w:rPr>
          <w:rFonts w:ascii="Arial" w:hAnsi="Arial" w:cs="Arial"/>
          <w:sz w:val="20"/>
          <w:szCs w:val="20"/>
        </w:rPr>
        <w:t xml:space="preserve">„MOSTEK INŻYNIERIA” sp. z o.o., al. Okulickiego 20 lokal D01, </w:t>
      </w:r>
      <w:r w:rsidRPr="00A125BB">
        <w:rPr>
          <w:rFonts w:ascii="Arial" w:hAnsi="Arial" w:cs="Arial"/>
          <w:sz w:val="20"/>
          <w:szCs w:val="20"/>
        </w:rPr>
        <w:t>35-</w:t>
      </w:r>
      <w:r>
        <w:rPr>
          <w:rFonts w:ascii="Arial" w:hAnsi="Arial" w:cs="Arial"/>
          <w:sz w:val="20"/>
          <w:szCs w:val="20"/>
        </w:rPr>
        <w:t>222</w:t>
      </w:r>
      <w:r w:rsidRPr="00A125BB">
        <w:rPr>
          <w:rFonts w:ascii="Arial" w:hAnsi="Arial" w:cs="Arial"/>
          <w:sz w:val="20"/>
          <w:szCs w:val="20"/>
        </w:rPr>
        <w:t xml:space="preserve"> Rzeszów</w:t>
      </w:r>
    </w:p>
    <w:p w14:paraId="5780531B" w14:textId="77777777" w:rsidR="00AE6D27" w:rsidRPr="00A125BB" w:rsidRDefault="00AE6D27" w:rsidP="00AE6D27">
      <w:pPr>
        <w:autoSpaceDE w:val="0"/>
        <w:autoSpaceDN w:val="0"/>
        <w:adjustRightInd w:val="0"/>
        <w:jc w:val="both"/>
        <w:rPr>
          <w:rFonts w:ascii="Arial" w:hAnsi="Arial" w:cs="Arial"/>
          <w:sz w:val="20"/>
          <w:szCs w:val="20"/>
        </w:rPr>
      </w:pPr>
    </w:p>
    <w:p w14:paraId="710117A9" w14:textId="77777777" w:rsidR="00AE6D27" w:rsidRPr="00AE6D27" w:rsidRDefault="00AE6D27" w:rsidP="00AE6D27">
      <w:pPr>
        <w:autoSpaceDE w:val="0"/>
        <w:autoSpaceDN w:val="0"/>
        <w:adjustRightInd w:val="0"/>
        <w:jc w:val="both"/>
        <w:rPr>
          <w:rFonts w:ascii="Arial" w:hAnsi="Arial" w:cs="Arial"/>
          <w:b/>
          <w:bCs/>
          <w:sz w:val="20"/>
          <w:szCs w:val="20"/>
        </w:rPr>
      </w:pPr>
      <w:r w:rsidRPr="00AE6D27">
        <w:rPr>
          <w:rFonts w:ascii="Arial" w:hAnsi="Arial" w:cs="Arial"/>
          <w:b/>
          <w:bCs/>
          <w:sz w:val="20"/>
          <w:szCs w:val="20"/>
        </w:rPr>
        <w:t>Dane identyfikacyjne osoby wypełniającej ankietę:</w:t>
      </w:r>
    </w:p>
    <w:p w14:paraId="51F59AF7" w14:textId="77777777" w:rsidR="00AE6D27" w:rsidRDefault="00AE6D27" w:rsidP="00AE6D27">
      <w:pPr>
        <w:autoSpaceDE w:val="0"/>
        <w:autoSpaceDN w:val="0"/>
        <w:adjustRightInd w:val="0"/>
        <w:jc w:val="both"/>
        <w:rPr>
          <w:rFonts w:ascii="Arial" w:hAnsi="Arial" w:cs="Arial"/>
          <w:i/>
          <w:iCs/>
          <w:sz w:val="20"/>
          <w:szCs w:val="20"/>
        </w:rPr>
      </w:pPr>
      <w:r w:rsidRPr="00A125BB">
        <w:rPr>
          <w:rFonts w:ascii="Arial" w:hAnsi="Arial" w:cs="Arial"/>
          <w:i/>
          <w:iCs/>
          <w:sz w:val="20"/>
          <w:szCs w:val="20"/>
        </w:rPr>
        <w:t>W celu identyfikacji osoby wypełniającej ankietę, prosimy o podanie imienia i nazwiska oraz adresu do korespondencji. Dane te są niezbędne do weryfikacji ilości udzielonych odpowiedzi unikalnych. Odpowiedź unikalna jest to odpowiedź udzielona jednokrotnie przez jedną osobę. Do analiz będą brane pod uwagę tylko odpowiedzi unikalne. W przypadku wypełnienia kilku ankiet przez tą samą osobę do analizy będzie wybrana ankieta losowo wyznaczona. Podane dane identyfikacyjne nie zostaną wykorzystane inaczej niż zgodnie z celem w jakim zostały udostępnione.</w:t>
      </w:r>
    </w:p>
    <w:p w14:paraId="36A0793C" w14:textId="77777777" w:rsidR="00AE6D27" w:rsidRPr="00A125BB" w:rsidRDefault="00AE6D27" w:rsidP="00AE6D27">
      <w:pPr>
        <w:autoSpaceDE w:val="0"/>
        <w:autoSpaceDN w:val="0"/>
        <w:adjustRightInd w:val="0"/>
        <w:jc w:val="both"/>
        <w:rPr>
          <w:rFonts w:ascii="Arial" w:hAnsi="Arial" w:cs="Arial"/>
          <w:i/>
          <w:iCs/>
          <w:sz w:val="20"/>
          <w:szCs w:val="20"/>
        </w:rPr>
      </w:pPr>
    </w:p>
    <w:p w14:paraId="5646D736" w14:textId="3BB33E71" w:rsidR="00AE6D27" w:rsidRPr="00A125BB" w:rsidRDefault="00AE6D27" w:rsidP="00AE6D27">
      <w:pPr>
        <w:pStyle w:val="Akapitzlist"/>
        <w:numPr>
          <w:ilvl w:val="0"/>
          <w:numId w:val="38"/>
        </w:numPr>
        <w:autoSpaceDE w:val="0"/>
        <w:autoSpaceDN w:val="0"/>
        <w:adjustRightInd w:val="0"/>
        <w:spacing w:after="0" w:line="480" w:lineRule="auto"/>
        <w:ind w:left="426" w:hanging="284"/>
        <w:jc w:val="both"/>
        <w:rPr>
          <w:rFonts w:ascii="Arial" w:hAnsi="Arial" w:cs="Arial"/>
          <w:sz w:val="20"/>
          <w:szCs w:val="20"/>
        </w:rPr>
      </w:pPr>
      <w:r w:rsidRPr="00A125BB">
        <w:rPr>
          <w:rFonts w:ascii="Arial" w:hAnsi="Arial" w:cs="Arial"/>
          <w:sz w:val="20"/>
          <w:szCs w:val="20"/>
        </w:rPr>
        <w:t>Imię</w:t>
      </w:r>
      <w:r>
        <w:rPr>
          <w:rFonts w:ascii="Arial" w:hAnsi="Arial" w:cs="Arial"/>
          <w:sz w:val="20"/>
          <w:szCs w:val="20"/>
        </w:rPr>
        <w:t xml:space="preserve"> i n</w:t>
      </w:r>
      <w:r w:rsidRPr="00A125BB">
        <w:rPr>
          <w:rFonts w:ascii="Arial" w:hAnsi="Arial" w:cs="Arial"/>
          <w:sz w:val="20"/>
          <w:szCs w:val="20"/>
        </w:rPr>
        <w:t>azwisko………………………………………………………………………………………………</w:t>
      </w:r>
      <w:r>
        <w:rPr>
          <w:rFonts w:ascii="Arial" w:hAnsi="Arial" w:cs="Arial"/>
          <w:sz w:val="20"/>
          <w:szCs w:val="20"/>
        </w:rPr>
        <w:t>.</w:t>
      </w:r>
    </w:p>
    <w:p w14:paraId="1B115715" w14:textId="1302A514" w:rsidR="00AE6D27" w:rsidRDefault="00AE6D27" w:rsidP="006152E8">
      <w:pPr>
        <w:pStyle w:val="Akapitzlist"/>
        <w:numPr>
          <w:ilvl w:val="0"/>
          <w:numId w:val="38"/>
        </w:numPr>
        <w:autoSpaceDE w:val="0"/>
        <w:autoSpaceDN w:val="0"/>
        <w:adjustRightInd w:val="0"/>
        <w:spacing w:after="0" w:line="480" w:lineRule="auto"/>
        <w:ind w:left="426" w:hanging="284"/>
        <w:jc w:val="both"/>
        <w:rPr>
          <w:rFonts w:ascii="Arial" w:hAnsi="Arial" w:cs="Arial"/>
          <w:sz w:val="20"/>
          <w:szCs w:val="20"/>
        </w:rPr>
      </w:pPr>
      <w:r w:rsidRPr="00AE6D27">
        <w:rPr>
          <w:rFonts w:ascii="Arial" w:hAnsi="Arial" w:cs="Arial"/>
          <w:sz w:val="20"/>
          <w:szCs w:val="20"/>
        </w:rPr>
        <w:t>Adres do korespondencji……………………………………………………………………………………</w:t>
      </w:r>
    </w:p>
    <w:p w14:paraId="02A8815C" w14:textId="43250DBE" w:rsidR="00AE6D27" w:rsidRPr="00AE6D27" w:rsidRDefault="00AE6D27" w:rsidP="006152E8">
      <w:pPr>
        <w:pStyle w:val="Akapitzlist"/>
        <w:numPr>
          <w:ilvl w:val="0"/>
          <w:numId w:val="38"/>
        </w:numPr>
        <w:autoSpaceDE w:val="0"/>
        <w:autoSpaceDN w:val="0"/>
        <w:adjustRightInd w:val="0"/>
        <w:spacing w:after="0" w:line="480" w:lineRule="auto"/>
        <w:ind w:left="426" w:hanging="284"/>
        <w:jc w:val="both"/>
        <w:rPr>
          <w:rFonts w:ascii="Arial" w:hAnsi="Arial" w:cs="Arial"/>
          <w:sz w:val="20"/>
          <w:szCs w:val="20"/>
        </w:rPr>
      </w:pPr>
      <w:r w:rsidRPr="00AE6D27">
        <w:rPr>
          <w:rFonts w:ascii="Arial" w:hAnsi="Arial" w:cs="Arial"/>
          <w:sz w:val="20"/>
          <w:szCs w:val="20"/>
        </w:rPr>
        <w:t xml:space="preserve">Czy jest Pani/Pan właścicielem działki znajdującej się w zakresie proponowanych wariantów przebiegu </w:t>
      </w:r>
      <w:r w:rsidR="00DE0D17">
        <w:rPr>
          <w:rFonts w:ascii="Arial" w:hAnsi="Arial" w:cs="Arial"/>
          <w:sz w:val="20"/>
          <w:szCs w:val="20"/>
        </w:rPr>
        <w:t>drogi wojewódzkiej nr 985 i lokalizacji obiektu nad/pod linią kolejową</w:t>
      </w:r>
      <w:r w:rsidRPr="00AE6D27">
        <w:rPr>
          <w:rFonts w:ascii="Arial" w:hAnsi="Arial" w:cs="Arial"/>
          <w:sz w:val="20"/>
          <w:szCs w:val="20"/>
        </w:rPr>
        <w:t xml:space="preserve">? </w:t>
      </w:r>
    </w:p>
    <w:p w14:paraId="15774E36" w14:textId="77777777" w:rsidR="00AE6D27" w:rsidRPr="00A125BB" w:rsidRDefault="00AE6D27" w:rsidP="00AE6D27">
      <w:pPr>
        <w:pStyle w:val="Akapitzlist"/>
        <w:autoSpaceDE w:val="0"/>
        <w:autoSpaceDN w:val="0"/>
        <w:adjustRightInd w:val="0"/>
        <w:jc w:val="both"/>
        <w:rPr>
          <w:rFonts w:ascii="Arial" w:hAnsi="Arial" w:cs="Arial"/>
          <w:sz w:val="20"/>
          <w:szCs w:val="20"/>
        </w:rPr>
      </w:pPr>
    </w:p>
    <w:tbl>
      <w:tblPr>
        <w:tblStyle w:val="Tabela-Siatka"/>
        <w:tblW w:w="0" w:type="auto"/>
        <w:tblInd w:w="720" w:type="dxa"/>
        <w:tblLook w:val="04A0" w:firstRow="1" w:lastRow="0" w:firstColumn="1" w:lastColumn="0" w:noHBand="0" w:noVBand="1"/>
      </w:tblPr>
      <w:tblGrid>
        <w:gridCol w:w="835"/>
        <w:gridCol w:w="708"/>
        <w:gridCol w:w="4820"/>
        <w:gridCol w:w="709"/>
        <w:gridCol w:w="708"/>
      </w:tblGrid>
      <w:tr w:rsidR="00AE6D27" w:rsidRPr="00A125BB" w14:paraId="2C40DDE5" w14:textId="77777777" w:rsidTr="000916F3">
        <w:tc>
          <w:tcPr>
            <w:tcW w:w="835" w:type="dxa"/>
            <w:tcBorders>
              <w:right w:val="single" w:sz="4" w:space="0" w:color="auto"/>
            </w:tcBorders>
          </w:tcPr>
          <w:p w14:paraId="1D003268"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p>
        </w:tc>
        <w:tc>
          <w:tcPr>
            <w:tcW w:w="708" w:type="dxa"/>
            <w:tcBorders>
              <w:left w:val="single" w:sz="4" w:space="0" w:color="auto"/>
              <w:right w:val="single" w:sz="4" w:space="0" w:color="auto"/>
            </w:tcBorders>
          </w:tcPr>
          <w:p w14:paraId="2B9A8085"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r w:rsidRPr="00A125BB">
              <w:rPr>
                <w:rFonts w:ascii="Arial" w:hAnsi="Arial" w:cs="Arial"/>
                <w:sz w:val="20"/>
                <w:szCs w:val="20"/>
              </w:rPr>
              <w:t xml:space="preserve">TAK </w:t>
            </w:r>
          </w:p>
        </w:tc>
        <w:tc>
          <w:tcPr>
            <w:tcW w:w="4820" w:type="dxa"/>
            <w:tcBorders>
              <w:top w:val="nil"/>
              <w:left w:val="single" w:sz="4" w:space="0" w:color="auto"/>
              <w:bottom w:val="nil"/>
              <w:right w:val="single" w:sz="4" w:space="0" w:color="auto"/>
            </w:tcBorders>
          </w:tcPr>
          <w:p w14:paraId="614145C2"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p>
        </w:tc>
        <w:tc>
          <w:tcPr>
            <w:tcW w:w="709" w:type="dxa"/>
            <w:tcBorders>
              <w:left w:val="single" w:sz="4" w:space="0" w:color="auto"/>
            </w:tcBorders>
          </w:tcPr>
          <w:p w14:paraId="201DFC58"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p>
        </w:tc>
        <w:tc>
          <w:tcPr>
            <w:tcW w:w="708" w:type="dxa"/>
          </w:tcPr>
          <w:p w14:paraId="39667FC8"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r w:rsidRPr="00A125BB">
              <w:rPr>
                <w:rFonts w:ascii="Arial" w:hAnsi="Arial" w:cs="Arial"/>
                <w:sz w:val="20"/>
                <w:szCs w:val="20"/>
              </w:rPr>
              <w:t xml:space="preserve">NIE </w:t>
            </w:r>
          </w:p>
        </w:tc>
      </w:tr>
    </w:tbl>
    <w:p w14:paraId="4F8D638C" w14:textId="77777777" w:rsidR="00AE6D27" w:rsidRPr="00A125BB" w:rsidRDefault="00AE6D27" w:rsidP="00AE6D27">
      <w:pPr>
        <w:pStyle w:val="Akapitzlist"/>
        <w:autoSpaceDE w:val="0"/>
        <w:autoSpaceDN w:val="0"/>
        <w:adjustRightInd w:val="0"/>
        <w:jc w:val="both"/>
        <w:rPr>
          <w:rFonts w:ascii="Arial" w:hAnsi="Arial" w:cs="Arial"/>
          <w:sz w:val="20"/>
          <w:szCs w:val="20"/>
        </w:rPr>
      </w:pPr>
    </w:p>
    <w:p w14:paraId="7E30C507" w14:textId="63B07090" w:rsidR="00AE6D27" w:rsidRDefault="00AE6D27" w:rsidP="00AE6D27">
      <w:pPr>
        <w:pStyle w:val="Akapitzlist"/>
        <w:numPr>
          <w:ilvl w:val="0"/>
          <w:numId w:val="38"/>
        </w:numPr>
        <w:autoSpaceDE w:val="0"/>
        <w:autoSpaceDN w:val="0"/>
        <w:adjustRightInd w:val="0"/>
        <w:spacing w:after="0"/>
        <w:ind w:left="426" w:hanging="284"/>
        <w:jc w:val="both"/>
        <w:rPr>
          <w:rFonts w:ascii="Arial" w:hAnsi="Arial" w:cs="Arial"/>
          <w:sz w:val="20"/>
          <w:szCs w:val="20"/>
        </w:rPr>
      </w:pPr>
      <w:r w:rsidRPr="00A125BB">
        <w:rPr>
          <w:rFonts w:ascii="Arial" w:hAnsi="Arial" w:cs="Arial"/>
          <w:sz w:val="20"/>
          <w:szCs w:val="20"/>
        </w:rPr>
        <w:t>W przypadku udzielenia odpowiedzi “TAK” w pytaniu nr 3 prosimy o podanie w wierszu z odpowiednią nazwą obrębu, nr działki/działek położonych w obrębie inwestycji</w:t>
      </w:r>
      <w:r w:rsidR="00DE0D17">
        <w:rPr>
          <w:rFonts w:ascii="Arial" w:hAnsi="Arial" w:cs="Arial"/>
          <w:sz w:val="20"/>
          <w:szCs w:val="20"/>
        </w:rPr>
        <w:t>.</w:t>
      </w:r>
    </w:p>
    <w:p w14:paraId="2F6A9E70" w14:textId="77777777" w:rsidR="00DE0D17" w:rsidRPr="00A125BB" w:rsidRDefault="00DE0D17" w:rsidP="00DE0D17">
      <w:pPr>
        <w:pStyle w:val="Akapitzlist"/>
        <w:autoSpaceDE w:val="0"/>
        <w:autoSpaceDN w:val="0"/>
        <w:adjustRightInd w:val="0"/>
        <w:spacing w:after="0"/>
        <w:ind w:left="426"/>
        <w:jc w:val="both"/>
        <w:rPr>
          <w:rFonts w:ascii="Arial" w:hAnsi="Arial" w:cs="Arial"/>
          <w:sz w:val="20"/>
          <w:szCs w:val="20"/>
        </w:rPr>
      </w:pPr>
    </w:p>
    <w:tbl>
      <w:tblPr>
        <w:tblStyle w:val="Tabela-Siatka"/>
        <w:tblW w:w="0" w:type="auto"/>
        <w:tblInd w:w="720" w:type="dxa"/>
        <w:tblLook w:val="04A0" w:firstRow="1" w:lastRow="0" w:firstColumn="1" w:lastColumn="0" w:noHBand="0" w:noVBand="1"/>
      </w:tblPr>
      <w:tblGrid>
        <w:gridCol w:w="2548"/>
        <w:gridCol w:w="6076"/>
      </w:tblGrid>
      <w:tr w:rsidR="00AE6D27" w:rsidRPr="00A125BB" w14:paraId="0F490BED" w14:textId="77777777" w:rsidTr="000916F3">
        <w:tc>
          <w:tcPr>
            <w:tcW w:w="2677" w:type="dxa"/>
            <w:shd w:val="clear" w:color="auto" w:fill="D9D9D9" w:themeFill="background1" w:themeFillShade="D9"/>
          </w:tcPr>
          <w:p w14:paraId="30038F36"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r w:rsidRPr="00A125BB">
              <w:rPr>
                <w:rFonts w:ascii="Arial" w:hAnsi="Arial" w:cs="Arial"/>
                <w:sz w:val="20"/>
                <w:szCs w:val="20"/>
              </w:rPr>
              <w:t>Nazwa obrębu</w:t>
            </w:r>
          </w:p>
        </w:tc>
        <w:tc>
          <w:tcPr>
            <w:tcW w:w="6507" w:type="dxa"/>
            <w:shd w:val="clear" w:color="auto" w:fill="D9D9D9" w:themeFill="background1" w:themeFillShade="D9"/>
          </w:tcPr>
          <w:p w14:paraId="1399D33A" w14:textId="77777777" w:rsidR="00AE6D27" w:rsidRPr="00A125BB" w:rsidRDefault="00AE6D27" w:rsidP="00AE6D27">
            <w:pPr>
              <w:pStyle w:val="Akapitzlist"/>
              <w:autoSpaceDE w:val="0"/>
              <w:autoSpaceDN w:val="0"/>
              <w:adjustRightInd w:val="0"/>
              <w:ind w:left="0"/>
              <w:jc w:val="both"/>
              <w:rPr>
                <w:rFonts w:ascii="Arial" w:hAnsi="Arial" w:cs="Arial"/>
                <w:sz w:val="20"/>
                <w:szCs w:val="20"/>
              </w:rPr>
            </w:pPr>
            <w:r w:rsidRPr="00A125BB">
              <w:rPr>
                <w:rFonts w:ascii="Arial" w:hAnsi="Arial" w:cs="Arial"/>
                <w:sz w:val="20"/>
                <w:szCs w:val="20"/>
              </w:rPr>
              <w:t>Nr działki</w:t>
            </w:r>
            <w:r>
              <w:rPr>
                <w:rFonts w:ascii="Arial" w:hAnsi="Arial" w:cs="Arial"/>
                <w:sz w:val="20"/>
                <w:szCs w:val="20"/>
              </w:rPr>
              <w:t xml:space="preserve"> </w:t>
            </w:r>
            <w:r w:rsidRPr="00A125BB">
              <w:rPr>
                <w:rFonts w:ascii="Arial" w:hAnsi="Arial" w:cs="Arial"/>
                <w:sz w:val="20"/>
                <w:szCs w:val="20"/>
              </w:rPr>
              <w:t>/</w:t>
            </w:r>
            <w:r>
              <w:rPr>
                <w:rFonts w:ascii="Arial" w:hAnsi="Arial" w:cs="Arial"/>
                <w:sz w:val="20"/>
                <w:szCs w:val="20"/>
              </w:rPr>
              <w:t xml:space="preserve"> </w:t>
            </w:r>
            <w:r w:rsidRPr="00A125BB">
              <w:rPr>
                <w:rFonts w:ascii="Arial" w:hAnsi="Arial" w:cs="Arial"/>
                <w:sz w:val="20"/>
                <w:szCs w:val="20"/>
              </w:rPr>
              <w:t>działek</w:t>
            </w:r>
          </w:p>
        </w:tc>
      </w:tr>
      <w:tr w:rsidR="00AE6D27" w:rsidRPr="00A125BB" w14:paraId="58816659" w14:textId="77777777" w:rsidTr="000916F3">
        <w:tc>
          <w:tcPr>
            <w:tcW w:w="2677" w:type="dxa"/>
          </w:tcPr>
          <w:p w14:paraId="005B2AE4" w14:textId="77777777" w:rsidR="00AE6D27" w:rsidRPr="00A125BB" w:rsidRDefault="00AE6D27" w:rsidP="00AE6D27">
            <w:pPr>
              <w:pStyle w:val="Akapitzlist"/>
              <w:autoSpaceDE w:val="0"/>
              <w:autoSpaceDN w:val="0"/>
              <w:adjustRightInd w:val="0"/>
              <w:spacing w:line="360" w:lineRule="auto"/>
              <w:ind w:left="0"/>
              <w:jc w:val="both"/>
              <w:rPr>
                <w:rFonts w:ascii="Arial" w:hAnsi="Arial" w:cs="Arial"/>
                <w:sz w:val="20"/>
                <w:szCs w:val="20"/>
              </w:rPr>
            </w:pPr>
            <w:r>
              <w:rPr>
                <w:rFonts w:ascii="Arial" w:hAnsi="Arial" w:cs="Arial"/>
                <w:sz w:val="20"/>
                <w:szCs w:val="20"/>
              </w:rPr>
              <w:t>0002 Dębica</w:t>
            </w:r>
          </w:p>
        </w:tc>
        <w:tc>
          <w:tcPr>
            <w:tcW w:w="6507" w:type="dxa"/>
          </w:tcPr>
          <w:p w14:paraId="44890B40" w14:textId="77777777" w:rsidR="00AE6D27" w:rsidRPr="00A125BB" w:rsidRDefault="00AE6D27" w:rsidP="00AE6D27">
            <w:pPr>
              <w:pStyle w:val="Akapitzlist"/>
              <w:autoSpaceDE w:val="0"/>
              <w:autoSpaceDN w:val="0"/>
              <w:adjustRightInd w:val="0"/>
              <w:spacing w:line="360" w:lineRule="auto"/>
              <w:ind w:left="0"/>
              <w:jc w:val="both"/>
              <w:rPr>
                <w:rFonts w:ascii="Arial" w:hAnsi="Arial" w:cs="Arial"/>
                <w:sz w:val="20"/>
                <w:szCs w:val="20"/>
              </w:rPr>
            </w:pPr>
          </w:p>
        </w:tc>
      </w:tr>
      <w:tr w:rsidR="00AE6D27" w:rsidRPr="00A125BB" w14:paraId="2F4A14C6" w14:textId="77777777" w:rsidTr="000916F3">
        <w:tc>
          <w:tcPr>
            <w:tcW w:w="2677" w:type="dxa"/>
          </w:tcPr>
          <w:p w14:paraId="77405339" w14:textId="3DF9564A" w:rsidR="00AE6D27" w:rsidRPr="00A125BB" w:rsidRDefault="00AE6D27" w:rsidP="00AE6D27">
            <w:pPr>
              <w:pStyle w:val="Akapitzlist"/>
              <w:autoSpaceDE w:val="0"/>
              <w:autoSpaceDN w:val="0"/>
              <w:adjustRightInd w:val="0"/>
              <w:spacing w:line="360" w:lineRule="auto"/>
              <w:ind w:left="0"/>
              <w:jc w:val="both"/>
              <w:rPr>
                <w:rFonts w:ascii="Arial" w:hAnsi="Arial" w:cs="Arial"/>
                <w:sz w:val="20"/>
                <w:szCs w:val="20"/>
              </w:rPr>
            </w:pPr>
            <w:r>
              <w:rPr>
                <w:rFonts w:ascii="Arial" w:hAnsi="Arial" w:cs="Arial"/>
                <w:sz w:val="20"/>
                <w:szCs w:val="20"/>
              </w:rPr>
              <w:t>00</w:t>
            </w:r>
            <w:r w:rsidR="00C35098">
              <w:rPr>
                <w:rFonts w:ascii="Arial" w:hAnsi="Arial" w:cs="Arial"/>
                <w:sz w:val="20"/>
                <w:szCs w:val="20"/>
              </w:rPr>
              <w:t>11</w:t>
            </w:r>
            <w:r>
              <w:rPr>
                <w:rFonts w:ascii="Arial" w:hAnsi="Arial" w:cs="Arial"/>
                <w:sz w:val="20"/>
                <w:szCs w:val="20"/>
              </w:rPr>
              <w:t xml:space="preserve"> Pustynia</w:t>
            </w:r>
          </w:p>
        </w:tc>
        <w:tc>
          <w:tcPr>
            <w:tcW w:w="6507" w:type="dxa"/>
          </w:tcPr>
          <w:p w14:paraId="79C5AB50" w14:textId="77777777" w:rsidR="00AE6D27" w:rsidRPr="00A125BB" w:rsidRDefault="00AE6D27" w:rsidP="00AE6D27">
            <w:pPr>
              <w:pStyle w:val="Akapitzlist"/>
              <w:autoSpaceDE w:val="0"/>
              <w:autoSpaceDN w:val="0"/>
              <w:adjustRightInd w:val="0"/>
              <w:spacing w:line="360" w:lineRule="auto"/>
              <w:ind w:left="0"/>
              <w:jc w:val="both"/>
              <w:rPr>
                <w:rFonts w:ascii="Arial" w:hAnsi="Arial" w:cs="Arial"/>
                <w:sz w:val="20"/>
                <w:szCs w:val="20"/>
              </w:rPr>
            </w:pPr>
          </w:p>
        </w:tc>
      </w:tr>
    </w:tbl>
    <w:p w14:paraId="480BBB62" w14:textId="77777777" w:rsidR="00AE6D27" w:rsidRDefault="00AE6D27" w:rsidP="00AE6D27">
      <w:pPr>
        <w:pStyle w:val="Akapitzlist"/>
        <w:autoSpaceDE w:val="0"/>
        <w:autoSpaceDN w:val="0"/>
        <w:adjustRightInd w:val="0"/>
        <w:spacing w:after="0"/>
        <w:jc w:val="both"/>
        <w:rPr>
          <w:rFonts w:ascii="Arial" w:hAnsi="Arial" w:cs="Arial"/>
          <w:sz w:val="20"/>
          <w:szCs w:val="20"/>
        </w:rPr>
      </w:pPr>
    </w:p>
    <w:p w14:paraId="022A47A1" w14:textId="77777777" w:rsidR="00DE0D17" w:rsidRPr="00A125BB" w:rsidRDefault="00DE0D17" w:rsidP="00AE6D27">
      <w:pPr>
        <w:pStyle w:val="Akapitzlist"/>
        <w:autoSpaceDE w:val="0"/>
        <w:autoSpaceDN w:val="0"/>
        <w:adjustRightInd w:val="0"/>
        <w:spacing w:after="0"/>
        <w:jc w:val="both"/>
        <w:rPr>
          <w:rFonts w:ascii="Arial" w:hAnsi="Arial" w:cs="Arial"/>
          <w:sz w:val="20"/>
          <w:szCs w:val="20"/>
        </w:rPr>
      </w:pPr>
    </w:p>
    <w:p w14:paraId="05207513" w14:textId="77777777" w:rsidR="00AE6D27" w:rsidRPr="00A125BB" w:rsidRDefault="00AE6D27" w:rsidP="00AE6D27">
      <w:pPr>
        <w:pStyle w:val="Akapitzlist"/>
        <w:autoSpaceDE w:val="0"/>
        <w:autoSpaceDN w:val="0"/>
        <w:adjustRightInd w:val="0"/>
        <w:spacing w:after="0"/>
        <w:jc w:val="both"/>
        <w:rPr>
          <w:rFonts w:ascii="Arial" w:hAnsi="Arial" w:cs="Arial"/>
          <w:sz w:val="20"/>
          <w:szCs w:val="20"/>
        </w:rPr>
      </w:pPr>
    </w:p>
    <w:p w14:paraId="4937FE8B" w14:textId="77777777" w:rsidR="00AE6D27" w:rsidRPr="00A125BB" w:rsidRDefault="00AE6D27" w:rsidP="00AE6D27">
      <w:pPr>
        <w:pStyle w:val="Akapitzlist"/>
        <w:autoSpaceDE w:val="0"/>
        <w:autoSpaceDN w:val="0"/>
        <w:adjustRightInd w:val="0"/>
        <w:spacing w:after="0"/>
        <w:jc w:val="both"/>
        <w:rPr>
          <w:rFonts w:ascii="Arial" w:hAnsi="Arial" w:cs="Arial"/>
          <w:sz w:val="20"/>
          <w:szCs w:val="20"/>
        </w:rPr>
      </w:pPr>
    </w:p>
    <w:p w14:paraId="042CED85" w14:textId="13D41A05" w:rsidR="00AE6D27" w:rsidRPr="00A125BB" w:rsidRDefault="00AE6D27" w:rsidP="00AE6D27">
      <w:pPr>
        <w:pStyle w:val="Akapitzlist"/>
        <w:numPr>
          <w:ilvl w:val="0"/>
          <w:numId w:val="38"/>
        </w:numPr>
        <w:autoSpaceDE w:val="0"/>
        <w:autoSpaceDN w:val="0"/>
        <w:adjustRightInd w:val="0"/>
        <w:spacing w:after="0" w:line="240" w:lineRule="auto"/>
        <w:ind w:left="426" w:hanging="283"/>
        <w:jc w:val="both"/>
        <w:rPr>
          <w:rFonts w:ascii="Arial" w:hAnsi="Arial" w:cs="Arial"/>
          <w:sz w:val="20"/>
          <w:szCs w:val="20"/>
        </w:rPr>
      </w:pPr>
      <w:r w:rsidRPr="00A125BB">
        <w:rPr>
          <w:rFonts w:ascii="Arial" w:hAnsi="Arial" w:cs="Arial"/>
          <w:sz w:val="20"/>
          <w:szCs w:val="20"/>
        </w:rPr>
        <w:lastRenderedPageBreak/>
        <w:t xml:space="preserve">Który z przedstawionych wariantów przebiegu trasy nowego odcinka drogi wojewódzkiej nr </w:t>
      </w:r>
      <w:r w:rsidR="00C35098">
        <w:rPr>
          <w:rFonts w:ascii="Arial" w:hAnsi="Arial" w:cs="Arial"/>
          <w:sz w:val="20"/>
          <w:szCs w:val="20"/>
        </w:rPr>
        <w:t>985</w:t>
      </w:r>
      <w:r w:rsidRPr="00A125BB">
        <w:rPr>
          <w:rFonts w:ascii="Arial" w:hAnsi="Arial" w:cs="Arial"/>
          <w:sz w:val="20"/>
          <w:szCs w:val="20"/>
        </w:rPr>
        <w:t xml:space="preserve"> Pani/Pan akceptuje? </w:t>
      </w:r>
    </w:p>
    <w:p w14:paraId="4AA0C4AF" w14:textId="77777777" w:rsidR="00AE6D27" w:rsidRDefault="00AE6D27" w:rsidP="00AE6D27">
      <w:pPr>
        <w:pStyle w:val="Akapitzlist"/>
        <w:autoSpaceDE w:val="0"/>
        <w:autoSpaceDN w:val="0"/>
        <w:adjustRightInd w:val="0"/>
        <w:spacing w:after="0" w:line="240" w:lineRule="auto"/>
        <w:ind w:left="851" w:hanging="283"/>
        <w:jc w:val="both"/>
        <w:rPr>
          <w:rFonts w:ascii="Arial" w:hAnsi="Arial" w:cs="Arial"/>
          <w:i/>
          <w:iCs/>
          <w:sz w:val="18"/>
          <w:szCs w:val="18"/>
        </w:rPr>
      </w:pPr>
      <w:r w:rsidRPr="00A125BB">
        <w:rPr>
          <w:rFonts w:ascii="Arial" w:hAnsi="Arial" w:cs="Arial"/>
          <w:i/>
          <w:iCs/>
          <w:sz w:val="18"/>
          <w:szCs w:val="18"/>
        </w:rPr>
        <w:t>*) Istnieje możliwość wielokrotnego wyboru, w przypadku wyborów wykluczających się oddany głos jest nieważny</w:t>
      </w:r>
    </w:p>
    <w:p w14:paraId="41E26E0A" w14:textId="77777777" w:rsidR="00AE6D27" w:rsidRPr="00A125BB" w:rsidRDefault="00AE6D27" w:rsidP="00AE6D27">
      <w:pPr>
        <w:pStyle w:val="Akapitzlist"/>
        <w:autoSpaceDE w:val="0"/>
        <w:autoSpaceDN w:val="0"/>
        <w:adjustRightInd w:val="0"/>
        <w:spacing w:after="0" w:line="240" w:lineRule="auto"/>
        <w:ind w:left="851" w:hanging="283"/>
        <w:jc w:val="both"/>
        <w:rPr>
          <w:rFonts w:ascii="Arial" w:hAnsi="Arial" w:cs="Arial"/>
          <w:i/>
          <w:iCs/>
          <w:sz w:val="18"/>
          <w:szCs w:val="18"/>
        </w:rPr>
      </w:pPr>
    </w:p>
    <w:tbl>
      <w:tblPr>
        <w:tblStyle w:val="Tabela-Siatka"/>
        <w:tblW w:w="10065" w:type="dxa"/>
        <w:tblInd w:w="-289" w:type="dxa"/>
        <w:tblLook w:val="04A0" w:firstRow="1" w:lastRow="0" w:firstColumn="1" w:lastColumn="0" w:noHBand="0" w:noVBand="1"/>
      </w:tblPr>
      <w:tblGrid>
        <w:gridCol w:w="2720"/>
        <w:gridCol w:w="349"/>
        <w:gridCol w:w="6996"/>
      </w:tblGrid>
      <w:tr w:rsidR="0068590F" w:rsidRPr="00A125BB" w14:paraId="6A838822" w14:textId="77777777" w:rsidTr="00CC6972">
        <w:trPr>
          <w:trHeight w:val="879"/>
        </w:trPr>
        <w:tc>
          <w:tcPr>
            <w:tcW w:w="3119" w:type="dxa"/>
            <w:vAlign w:val="center"/>
          </w:tcPr>
          <w:p w14:paraId="1CA84061" w14:textId="49BF501D" w:rsidR="00CC6972" w:rsidRDefault="00AE6D27" w:rsidP="00CC6972">
            <w:pPr>
              <w:autoSpaceDE w:val="0"/>
              <w:autoSpaceDN w:val="0"/>
              <w:adjustRightInd w:val="0"/>
              <w:spacing w:line="276" w:lineRule="auto"/>
              <w:jc w:val="both"/>
              <w:rPr>
                <w:rFonts w:ascii="Arial" w:hAnsi="Arial" w:cs="Arial"/>
                <w:b/>
                <w:bCs/>
                <w:sz w:val="20"/>
                <w:szCs w:val="20"/>
              </w:rPr>
            </w:pPr>
            <w:r w:rsidRPr="00A125BB">
              <w:rPr>
                <w:rFonts w:ascii="Arial" w:hAnsi="Arial" w:cs="Arial"/>
                <w:b/>
                <w:bCs/>
                <w:sz w:val="20"/>
                <w:szCs w:val="20"/>
              </w:rPr>
              <w:t xml:space="preserve">Akceptuję wariant </w:t>
            </w:r>
            <w:r w:rsidR="00CC6972">
              <w:rPr>
                <w:rFonts w:ascii="Arial" w:hAnsi="Arial" w:cs="Arial"/>
                <w:b/>
                <w:bCs/>
                <w:sz w:val="20"/>
                <w:szCs w:val="20"/>
              </w:rPr>
              <w:t>W</w:t>
            </w:r>
            <w:r w:rsidRPr="00A125BB">
              <w:rPr>
                <w:rFonts w:ascii="Arial" w:hAnsi="Arial" w:cs="Arial"/>
                <w:b/>
                <w:bCs/>
                <w:sz w:val="20"/>
                <w:szCs w:val="20"/>
              </w:rPr>
              <w:t>1</w:t>
            </w:r>
          </w:p>
          <w:p w14:paraId="14A63E5A" w14:textId="3A938E1A" w:rsidR="00AE6D27" w:rsidRPr="00A125BB" w:rsidRDefault="00CC6972" w:rsidP="00CC6972">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pomarańczowy</w:t>
            </w:r>
            <w:r w:rsidR="00AE6D27" w:rsidRPr="00A125BB">
              <w:rPr>
                <w:rFonts w:ascii="Arial" w:hAnsi="Arial" w:cs="Arial"/>
                <w:b/>
                <w:bCs/>
                <w:sz w:val="20"/>
                <w:szCs w:val="20"/>
              </w:rPr>
              <w:t>:</w:t>
            </w:r>
          </w:p>
        </w:tc>
        <w:tc>
          <w:tcPr>
            <w:tcW w:w="400" w:type="dxa"/>
          </w:tcPr>
          <w:p w14:paraId="48B2AED4" w14:textId="77777777" w:rsidR="00AE6D27" w:rsidRPr="00A125BB" w:rsidRDefault="00AE6D27" w:rsidP="00AE6D27">
            <w:pPr>
              <w:autoSpaceDE w:val="0"/>
              <w:autoSpaceDN w:val="0"/>
              <w:adjustRightInd w:val="0"/>
              <w:jc w:val="both"/>
              <w:rPr>
                <w:rFonts w:ascii="Arial" w:hAnsi="Arial" w:cs="Arial"/>
                <w:b/>
                <w:bCs/>
                <w:sz w:val="20"/>
                <w:szCs w:val="20"/>
              </w:rPr>
            </w:pPr>
          </w:p>
        </w:tc>
        <w:tc>
          <w:tcPr>
            <w:tcW w:w="6546" w:type="dxa"/>
            <w:vMerge w:val="restart"/>
            <w:vAlign w:val="center"/>
          </w:tcPr>
          <w:p w14:paraId="09E9D455" w14:textId="5BF94D2A" w:rsidR="00AE6D27" w:rsidRPr="00A125BB" w:rsidRDefault="0068590F" w:rsidP="00AE6D27">
            <w:pPr>
              <w:autoSpaceDE w:val="0"/>
              <w:autoSpaceDN w:val="0"/>
              <w:adjustRightInd w:val="0"/>
              <w:jc w:val="both"/>
              <w:rPr>
                <w:rFonts w:ascii="Arial" w:hAnsi="Arial" w:cs="Arial"/>
                <w:b/>
                <w:bCs/>
                <w:sz w:val="20"/>
                <w:szCs w:val="20"/>
              </w:rPr>
            </w:pPr>
            <w:r>
              <w:rPr>
                <w:noProof/>
              </w:rPr>
              <w:drawing>
                <wp:inline distT="0" distB="0" distL="0" distR="0" wp14:anchorId="06122B10" wp14:editId="4750745E">
                  <wp:extent cx="4304072" cy="4462818"/>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4286" cy="4483778"/>
                          </a:xfrm>
                          <a:prstGeom prst="rect">
                            <a:avLst/>
                          </a:prstGeom>
                        </pic:spPr>
                      </pic:pic>
                    </a:graphicData>
                  </a:graphic>
                </wp:inline>
              </w:drawing>
            </w:r>
          </w:p>
        </w:tc>
      </w:tr>
      <w:tr w:rsidR="0068590F" w:rsidRPr="00A125BB" w14:paraId="10350369" w14:textId="77777777" w:rsidTr="00CC6972">
        <w:trPr>
          <w:trHeight w:val="879"/>
        </w:trPr>
        <w:tc>
          <w:tcPr>
            <w:tcW w:w="3119" w:type="dxa"/>
            <w:vAlign w:val="center"/>
          </w:tcPr>
          <w:p w14:paraId="754611B8" w14:textId="77777777" w:rsidR="00CC6972" w:rsidRDefault="00AE6D27" w:rsidP="00CC6972">
            <w:pPr>
              <w:autoSpaceDE w:val="0"/>
              <w:autoSpaceDN w:val="0"/>
              <w:adjustRightInd w:val="0"/>
              <w:spacing w:line="276" w:lineRule="auto"/>
              <w:jc w:val="both"/>
              <w:rPr>
                <w:rFonts w:ascii="Arial" w:hAnsi="Arial" w:cs="Arial"/>
                <w:b/>
                <w:bCs/>
                <w:sz w:val="20"/>
                <w:szCs w:val="20"/>
              </w:rPr>
            </w:pPr>
            <w:r w:rsidRPr="00CC6972">
              <w:rPr>
                <w:rFonts w:ascii="Arial" w:hAnsi="Arial" w:cs="Arial"/>
                <w:b/>
                <w:bCs/>
                <w:sz w:val="20"/>
                <w:szCs w:val="20"/>
              </w:rPr>
              <w:t xml:space="preserve">Akceptuję wariant </w:t>
            </w:r>
            <w:r w:rsidR="00CC6972" w:rsidRPr="00CC6972">
              <w:rPr>
                <w:rFonts w:ascii="Arial" w:hAnsi="Arial" w:cs="Arial"/>
                <w:b/>
                <w:bCs/>
                <w:sz w:val="20"/>
                <w:szCs w:val="20"/>
              </w:rPr>
              <w:t>W</w:t>
            </w:r>
            <w:r w:rsidRPr="00CC6972">
              <w:rPr>
                <w:rFonts w:ascii="Arial" w:hAnsi="Arial" w:cs="Arial"/>
                <w:b/>
                <w:bCs/>
                <w:sz w:val="20"/>
                <w:szCs w:val="20"/>
              </w:rPr>
              <w:t>2</w:t>
            </w:r>
          </w:p>
          <w:p w14:paraId="530A7696" w14:textId="1C22B017" w:rsidR="00AE6D27" w:rsidRPr="00CC6972" w:rsidRDefault="00AE6D27" w:rsidP="00CC6972">
            <w:pPr>
              <w:autoSpaceDE w:val="0"/>
              <w:autoSpaceDN w:val="0"/>
              <w:adjustRightInd w:val="0"/>
              <w:spacing w:line="276" w:lineRule="auto"/>
              <w:jc w:val="both"/>
              <w:rPr>
                <w:rFonts w:ascii="Arial" w:hAnsi="Arial" w:cs="Arial"/>
                <w:b/>
                <w:bCs/>
                <w:sz w:val="20"/>
                <w:szCs w:val="20"/>
              </w:rPr>
            </w:pPr>
            <w:r w:rsidRPr="00CC6972">
              <w:rPr>
                <w:rFonts w:ascii="Arial" w:hAnsi="Arial" w:cs="Arial"/>
                <w:b/>
                <w:bCs/>
                <w:sz w:val="20"/>
                <w:szCs w:val="20"/>
              </w:rPr>
              <w:t>niebieski:</w:t>
            </w:r>
          </w:p>
        </w:tc>
        <w:tc>
          <w:tcPr>
            <w:tcW w:w="400" w:type="dxa"/>
          </w:tcPr>
          <w:p w14:paraId="53744A75" w14:textId="77777777" w:rsidR="00AE6D27" w:rsidRPr="00A125BB" w:rsidRDefault="00AE6D27" w:rsidP="00AE6D27">
            <w:pPr>
              <w:autoSpaceDE w:val="0"/>
              <w:autoSpaceDN w:val="0"/>
              <w:adjustRightInd w:val="0"/>
              <w:jc w:val="both"/>
              <w:rPr>
                <w:rFonts w:ascii="Arial" w:hAnsi="Arial" w:cs="Arial"/>
                <w:b/>
                <w:bCs/>
                <w:sz w:val="20"/>
                <w:szCs w:val="20"/>
              </w:rPr>
            </w:pPr>
          </w:p>
        </w:tc>
        <w:tc>
          <w:tcPr>
            <w:tcW w:w="6546" w:type="dxa"/>
            <w:vMerge/>
          </w:tcPr>
          <w:p w14:paraId="2F594EE9" w14:textId="77777777" w:rsidR="00AE6D27" w:rsidRPr="00A125BB" w:rsidRDefault="00AE6D27" w:rsidP="00AE6D27">
            <w:pPr>
              <w:autoSpaceDE w:val="0"/>
              <w:autoSpaceDN w:val="0"/>
              <w:adjustRightInd w:val="0"/>
              <w:jc w:val="both"/>
              <w:rPr>
                <w:rFonts w:ascii="Arial" w:hAnsi="Arial" w:cs="Arial"/>
                <w:b/>
                <w:bCs/>
                <w:sz w:val="20"/>
                <w:szCs w:val="20"/>
              </w:rPr>
            </w:pPr>
          </w:p>
        </w:tc>
      </w:tr>
      <w:tr w:rsidR="0068590F" w:rsidRPr="00A125BB" w14:paraId="6D53B447" w14:textId="77777777" w:rsidTr="00CC6972">
        <w:trPr>
          <w:trHeight w:val="879"/>
        </w:trPr>
        <w:tc>
          <w:tcPr>
            <w:tcW w:w="3119" w:type="dxa"/>
            <w:vAlign w:val="center"/>
          </w:tcPr>
          <w:p w14:paraId="3E431B0C" w14:textId="77777777" w:rsidR="00CC6972" w:rsidRDefault="00AE6D27" w:rsidP="00CC6972">
            <w:pPr>
              <w:autoSpaceDE w:val="0"/>
              <w:autoSpaceDN w:val="0"/>
              <w:adjustRightInd w:val="0"/>
              <w:spacing w:line="276" w:lineRule="auto"/>
              <w:jc w:val="both"/>
              <w:rPr>
                <w:rFonts w:ascii="Arial" w:hAnsi="Arial" w:cs="Arial"/>
                <w:b/>
                <w:bCs/>
                <w:sz w:val="20"/>
                <w:szCs w:val="20"/>
              </w:rPr>
            </w:pPr>
            <w:r w:rsidRPr="00CC6972">
              <w:rPr>
                <w:rFonts w:ascii="Arial" w:hAnsi="Arial" w:cs="Arial"/>
                <w:b/>
                <w:bCs/>
                <w:sz w:val="20"/>
                <w:szCs w:val="20"/>
              </w:rPr>
              <w:t xml:space="preserve">Akceptuję wariant </w:t>
            </w:r>
            <w:r w:rsidR="00CC6972" w:rsidRPr="00CC6972">
              <w:rPr>
                <w:rFonts w:ascii="Arial" w:hAnsi="Arial" w:cs="Arial"/>
                <w:b/>
                <w:bCs/>
                <w:sz w:val="20"/>
                <w:szCs w:val="20"/>
              </w:rPr>
              <w:t>W7</w:t>
            </w:r>
          </w:p>
          <w:p w14:paraId="5CD0808D" w14:textId="2F716790" w:rsidR="00AE6D27" w:rsidRPr="00CC6972" w:rsidRDefault="00CC6972" w:rsidP="00CC6972">
            <w:pPr>
              <w:autoSpaceDE w:val="0"/>
              <w:autoSpaceDN w:val="0"/>
              <w:adjustRightInd w:val="0"/>
              <w:spacing w:line="276" w:lineRule="auto"/>
              <w:jc w:val="both"/>
              <w:rPr>
                <w:rFonts w:ascii="Arial" w:hAnsi="Arial" w:cs="Arial"/>
                <w:b/>
                <w:bCs/>
                <w:sz w:val="20"/>
                <w:szCs w:val="20"/>
              </w:rPr>
            </w:pPr>
            <w:r w:rsidRPr="00CC6972">
              <w:rPr>
                <w:rFonts w:ascii="Arial" w:hAnsi="Arial" w:cs="Arial"/>
                <w:b/>
                <w:bCs/>
                <w:sz w:val="20"/>
                <w:szCs w:val="20"/>
              </w:rPr>
              <w:t>czerwony</w:t>
            </w:r>
            <w:r w:rsidR="00AE6D27" w:rsidRPr="00CC6972">
              <w:rPr>
                <w:rFonts w:ascii="Arial" w:hAnsi="Arial" w:cs="Arial"/>
                <w:b/>
                <w:bCs/>
                <w:sz w:val="20"/>
                <w:szCs w:val="20"/>
              </w:rPr>
              <w:t>:</w:t>
            </w:r>
          </w:p>
        </w:tc>
        <w:tc>
          <w:tcPr>
            <w:tcW w:w="400" w:type="dxa"/>
          </w:tcPr>
          <w:p w14:paraId="45E07DE9" w14:textId="77777777" w:rsidR="00AE6D27" w:rsidRPr="00A125BB" w:rsidRDefault="00AE6D27" w:rsidP="00AE6D27">
            <w:pPr>
              <w:autoSpaceDE w:val="0"/>
              <w:autoSpaceDN w:val="0"/>
              <w:adjustRightInd w:val="0"/>
              <w:jc w:val="both"/>
              <w:rPr>
                <w:rFonts w:ascii="Arial" w:hAnsi="Arial" w:cs="Arial"/>
                <w:b/>
                <w:bCs/>
                <w:sz w:val="20"/>
                <w:szCs w:val="20"/>
              </w:rPr>
            </w:pPr>
          </w:p>
        </w:tc>
        <w:tc>
          <w:tcPr>
            <w:tcW w:w="6546" w:type="dxa"/>
            <w:vMerge/>
          </w:tcPr>
          <w:p w14:paraId="504B2192" w14:textId="77777777" w:rsidR="00AE6D27" w:rsidRPr="00A125BB" w:rsidRDefault="00AE6D27" w:rsidP="00AE6D27">
            <w:pPr>
              <w:autoSpaceDE w:val="0"/>
              <w:autoSpaceDN w:val="0"/>
              <w:adjustRightInd w:val="0"/>
              <w:jc w:val="both"/>
              <w:rPr>
                <w:rFonts w:ascii="Arial" w:hAnsi="Arial" w:cs="Arial"/>
                <w:b/>
                <w:bCs/>
                <w:sz w:val="20"/>
                <w:szCs w:val="20"/>
              </w:rPr>
            </w:pPr>
          </w:p>
        </w:tc>
      </w:tr>
      <w:tr w:rsidR="0068590F" w:rsidRPr="00A125BB" w14:paraId="33AD6676" w14:textId="77777777" w:rsidTr="00CC6972">
        <w:trPr>
          <w:trHeight w:val="879"/>
        </w:trPr>
        <w:tc>
          <w:tcPr>
            <w:tcW w:w="3119" w:type="dxa"/>
            <w:vAlign w:val="center"/>
          </w:tcPr>
          <w:p w14:paraId="3F380A9E" w14:textId="77777777" w:rsidR="00AE6D27" w:rsidRPr="00A125BB" w:rsidRDefault="00AE6D27" w:rsidP="0068590F">
            <w:pPr>
              <w:autoSpaceDE w:val="0"/>
              <w:autoSpaceDN w:val="0"/>
              <w:adjustRightInd w:val="0"/>
              <w:spacing w:line="276" w:lineRule="auto"/>
              <w:rPr>
                <w:rFonts w:ascii="Arial" w:hAnsi="Arial" w:cs="Arial"/>
                <w:b/>
                <w:bCs/>
                <w:sz w:val="20"/>
                <w:szCs w:val="20"/>
              </w:rPr>
            </w:pPr>
            <w:r w:rsidRPr="00A125BB">
              <w:rPr>
                <w:rFonts w:ascii="Arial" w:hAnsi="Arial" w:cs="Arial"/>
                <w:b/>
                <w:bCs/>
                <w:sz w:val="20"/>
                <w:szCs w:val="20"/>
              </w:rPr>
              <w:t xml:space="preserve">Akceptuje wszystkie warianty </w:t>
            </w:r>
          </w:p>
        </w:tc>
        <w:tc>
          <w:tcPr>
            <w:tcW w:w="400" w:type="dxa"/>
          </w:tcPr>
          <w:p w14:paraId="63FC2EEE" w14:textId="77777777" w:rsidR="00AE6D27" w:rsidRPr="00A125BB" w:rsidRDefault="00AE6D27" w:rsidP="00AE6D27">
            <w:pPr>
              <w:autoSpaceDE w:val="0"/>
              <w:autoSpaceDN w:val="0"/>
              <w:adjustRightInd w:val="0"/>
              <w:jc w:val="both"/>
              <w:rPr>
                <w:rFonts w:ascii="Arial" w:hAnsi="Arial" w:cs="Arial"/>
                <w:b/>
                <w:bCs/>
                <w:sz w:val="20"/>
                <w:szCs w:val="20"/>
              </w:rPr>
            </w:pPr>
          </w:p>
        </w:tc>
        <w:tc>
          <w:tcPr>
            <w:tcW w:w="6546" w:type="dxa"/>
            <w:vMerge/>
          </w:tcPr>
          <w:p w14:paraId="5CA15100" w14:textId="77777777" w:rsidR="00AE6D27" w:rsidRPr="00A125BB" w:rsidRDefault="00AE6D27" w:rsidP="00AE6D27">
            <w:pPr>
              <w:autoSpaceDE w:val="0"/>
              <w:autoSpaceDN w:val="0"/>
              <w:adjustRightInd w:val="0"/>
              <w:jc w:val="both"/>
              <w:rPr>
                <w:rFonts w:ascii="Arial" w:hAnsi="Arial" w:cs="Arial"/>
                <w:b/>
                <w:bCs/>
                <w:sz w:val="20"/>
                <w:szCs w:val="20"/>
              </w:rPr>
            </w:pPr>
          </w:p>
        </w:tc>
      </w:tr>
      <w:tr w:rsidR="0068590F" w:rsidRPr="00A125BB" w14:paraId="0A80B892" w14:textId="77777777" w:rsidTr="00CC6972">
        <w:trPr>
          <w:trHeight w:val="879"/>
        </w:trPr>
        <w:tc>
          <w:tcPr>
            <w:tcW w:w="3119" w:type="dxa"/>
            <w:vAlign w:val="center"/>
          </w:tcPr>
          <w:p w14:paraId="2BA9748B" w14:textId="2C9EDA34" w:rsidR="00AE6D27" w:rsidRPr="00A125BB" w:rsidRDefault="00AE6D27" w:rsidP="00CC6972">
            <w:pPr>
              <w:autoSpaceDE w:val="0"/>
              <w:autoSpaceDN w:val="0"/>
              <w:adjustRightInd w:val="0"/>
              <w:spacing w:line="276" w:lineRule="auto"/>
              <w:rPr>
                <w:rFonts w:ascii="Arial" w:hAnsi="Arial" w:cs="Arial"/>
                <w:b/>
                <w:bCs/>
                <w:sz w:val="20"/>
                <w:szCs w:val="20"/>
              </w:rPr>
            </w:pPr>
            <w:r w:rsidRPr="00A125BB">
              <w:rPr>
                <w:rFonts w:ascii="Arial" w:hAnsi="Arial" w:cs="Arial"/>
                <w:b/>
                <w:bCs/>
                <w:sz w:val="20"/>
                <w:szCs w:val="20"/>
              </w:rPr>
              <w:t>Nie akceptuję żadnego ze wskazanych wariantów</w:t>
            </w:r>
          </w:p>
        </w:tc>
        <w:tc>
          <w:tcPr>
            <w:tcW w:w="400" w:type="dxa"/>
          </w:tcPr>
          <w:p w14:paraId="1EE8CB5E" w14:textId="77777777" w:rsidR="00AE6D27" w:rsidRPr="00A125BB" w:rsidRDefault="00AE6D27" w:rsidP="00AE6D27">
            <w:pPr>
              <w:autoSpaceDE w:val="0"/>
              <w:autoSpaceDN w:val="0"/>
              <w:adjustRightInd w:val="0"/>
              <w:jc w:val="both"/>
              <w:rPr>
                <w:rFonts w:ascii="Arial" w:hAnsi="Arial" w:cs="Arial"/>
                <w:b/>
                <w:bCs/>
                <w:sz w:val="20"/>
                <w:szCs w:val="20"/>
              </w:rPr>
            </w:pPr>
          </w:p>
        </w:tc>
        <w:tc>
          <w:tcPr>
            <w:tcW w:w="6546" w:type="dxa"/>
            <w:vMerge/>
          </w:tcPr>
          <w:p w14:paraId="63CEAAF1" w14:textId="77777777" w:rsidR="00AE6D27" w:rsidRPr="00A125BB" w:rsidRDefault="00AE6D27" w:rsidP="00AE6D27">
            <w:pPr>
              <w:autoSpaceDE w:val="0"/>
              <w:autoSpaceDN w:val="0"/>
              <w:adjustRightInd w:val="0"/>
              <w:jc w:val="both"/>
              <w:rPr>
                <w:rFonts w:ascii="Arial" w:hAnsi="Arial" w:cs="Arial"/>
                <w:b/>
                <w:bCs/>
                <w:sz w:val="20"/>
                <w:szCs w:val="20"/>
              </w:rPr>
            </w:pPr>
          </w:p>
        </w:tc>
      </w:tr>
      <w:tr w:rsidR="0068590F" w:rsidRPr="00A125BB" w14:paraId="7399A447" w14:textId="77777777" w:rsidTr="00CC6972">
        <w:trPr>
          <w:trHeight w:val="879"/>
        </w:trPr>
        <w:tc>
          <w:tcPr>
            <w:tcW w:w="3119" w:type="dxa"/>
            <w:vAlign w:val="center"/>
          </w:tcPr>
          <w:p w14:paraId="0735646D" w14:textId="77777777" w:rsidR="00AE6D27" w:rsidRPr="00A125BB" w:rsidRDefault="00AE6D27" w:rsidP="00CC6972">
            <w:pPr>
              <w:autoSpaceDE w:val="0"/>
              <w:autoSpaceDN w:val="0"/>
              <w:adjustRightInd w:val="0"/>
              <w:spacing w:line="276" w:lineRule="auto"/>
              <w:jc w:val="both"/>
              <w:rPr>
                <w:rFonts w:ascii="Arial" w:hAnsi="Arial" w:cs="Arial"/>
                <w:b/>
                <w:bCs/>
                <w:sz w:val="20"/>
                <w:szCs w:val="20"/>
              </w:rPr>
            </w:pPr>
            <w:r w:rsidRPr="00A125BB">
              <w:rPr>
                <w:rFonts w:ascii="Arial" w:hAnsi="Arial" w:cs="Arial"/>
                <w:b/>
                <w:bCs/>
                <w:sz w:val="20"/>
                <w:szCs w:val="20"/>
              </w:rPr>
              <w:t>Nie mam zdania na ten temat</w:t>
            </w:r>
          </w:p>
        </w:tc>
        <w:tc>
          <w:tcPr>
            <w:tcW w:w="400" w:type="dxa"/>
          </w:tcPr>
          <w:p w14:paraId="265A6398" w14:textId="77777777" w:rsidR="00AE6D27" w:rsidRPr="00A125BB" w:rsidRDefault="00AE6D27" w:rsidP="00AE6D27">
            <w:pPr>
              <w:autoSpaceDE w:val="0"/>
              <w:autoSpaceDN w:val="0"/>
              <w:adjustRightInd w:val="0"/>
              <w:jc w:val="both"/>
              <w:rPr>
                <w:rFonts w:ascii="Arial" w:hAnsi="Arial" w:cs="Arial"/>
                <w:b/>
                <w:bCs/>
                <w:sz w:val="20"/>
                <w:szCs w:val="20"/>
              </w:rPr>
            </w:pPr>
          </w:p>
        </w:tc>
        <w:tc>
          <w:tcPr>
            <w:tcW w:w="6546" w:type="dxa"/>
            <w:vMerge/>
          </w:tcPr>
          <w:p w14:paraId="74AB8852" w14:textId="77777777" w:rsidR="00AE6D27" w:rsidRPr="00A125BB" w:rsidRDefault="00AE6D27" w:rsidP="00AE6D27">
            <w:pPr>
              <w:autoSpaceDE w:val="0"/>
              <w:autoSpaceDN w:val="0"/>
              <w:adjustRightInd w:val="0"/>
              <w:jc w:val="both"/>
              <w:rPr>
                <w:rFonts w:ascii="Arial" w:hAnsi="Arial" w:cs="Arial"/>
                <w:b/>
                <w:bCs/>
                <w:sz w:val="20"/>
                <w:szCs w:val="20"/>
              </w:rPr>
            </w:pPr>
          </w:p>
        </w:tc>
      </w:tr>
    </w:tbl>
    <w:p w14:paraId="6840269C" w14:textId="77777777" w:rsidR="00AE6D27" w:rsidRPr="00A125BB" w:rsidRDefault="00AE6D27" w:rsidP="00AE6D27">
      <w:pPr>
        <w:autoSpaceDE w:val="0"/>
        <w:autoSpaceDN w:val="0"/>
        <w:adjustRightInd w:val="0"/>
        <w:jc w:val="both"/>
        <w:rPr>
          <w:rFonts w:ascii="Arial" w:hAnsi="Arial" w:cs="Arial"/>
          <w:sz w:val="20"/>
          <w:szCs w:val="20"/>
        </w:rPr>
      </w:pPr>
    </w:p>
    <w:p w14:paraId="00162164" w14:textId="77777777" w:rsidR="00AE6D27" w:rsidRPr="00AE6D27" w:rsidRDefault="00AE6D27" w:rsidP="00AE6D27">
      <w:pPr>
        <w:autoSpaceDE w:val="0"/>
        <w:autoSpaceDN w:val="0"/>
        <w:adjustRightInd w:val="0"/>
        <w:jc w:val="both"/>
        <w:rPr>
          <w:rFonts w:ascii="Arial" w:hAnsi="Arial" w:cs="Arial"/>
          <w:b/>
          <w:bCs/>
          <w:sz w:val="22"/>
          <w:szCs w:val="22"/>
          <w:u w:val="single"/>
        </w:rPr>
      </w:pPr>
      <w:r w:rsidRPr="00AE6D27">
        <w:rPr>
          <w:rFonts w:ascii="Arial" w:hAnsi="Arial" w:cs="Arial"/>
          <w:b/>
          <w:bCs/>
          <w:sz w:val="22"/>
          <w:szCs w:val="22"/>
          <w:u w:val="single"/>
        </w:rPr>
        <w:t>UWAGA:</w:t>
      </w:r>
    </w:p>
    <w:p w14:paraId="6C0BB053" w14:textId="77777777" w:rsidR="00AE6D27" w:rsidRDefault="00AE6D27" w:rsidP="00AE6D27">
      <w:pPr>
        <w:autoSpaceDE w:val="0"/>
        <w:autoSpaceDN w:val="0"/>
        <w:adjustRightInd w:val="0"/>
        <w:jc w:val="both"/>
        <w:rPr>
          <w:rFonts w:ascii="Arial" w:hAnsi="Arial" w:cs="Arial"/>
          <w:b/>
          <w:bCs/>
          <w:sz w:val="22"/>
          <w:szCs w:val="22"/>
          <w:u w:val="single"/>
        </w:rPr>
      </w:pPr>
      <w:r w:rsidRPr="00AE6D27">
        <w:rPr>
          <w:rFonts w:ascii="Arial" w:hAnsi="Arial" w:cs="Arial"/>
          <w:b/>
          <w:bCs/>
          <w:sz w:val="22"/>
          <w:szCs w:val="22"/>
          <w:u w:val="single"/>
        </w:rPr>
        <w:t>Proszę o podpis na ostatniej stronie. Formularze bez podpisu na ostatniej stronie nie będą brane pod uwagę.</w:t>
      </w:r>
    </w:p>
    <w:p w14:paraId="3704F3AB" w14:textId="77777777" w:rsidR="005D3A2D" w:rsidRDefault="005D3A2D" w:rsidP="00AE6D27">
      <w:pPr>
        <w:autoSpaceDE w:val="0"/>
        <w:autoSpaceDN w:val="0"/>
        <w:adjustRightInd w:val="0"/>
        <w:jc w:val="both"/>
        <w:rPr>
          <w:rFonts w:ascii="Arial" w:hAnsi="Arial" w:cs="Arial"/>
          <w:b/>
          <w:bCs/>
          <w:sz w:val="22"/>
          <w:szCs w:val="22"/>
          <w:u w:val="single"/>
        </w:rPr>
      </w:pPr>
    </w:p>
    <w:p w14:paraId="7C32CF30" w14:textId="30C8EAE4" w:rsidR="00AE6D27" w:rsidRPr="005D3A2D" w:rsidRDefault="00AE6D27" w:rsidP="005D3A2D">
      <w:pPr>
        <w:pStyle w:val="Akapitzlist"/>
        <w:numPr>
          <w:ilvl w:val="0"/>
          <w:numId w:val="38"/>
        </w:numPr>
        <w:autoSpaceDE w:val="0"/>
        <w:autoSpaceDN w:val="0"/>
        <w:adjustRightInd w:val="0"/>
        <w:spacing w:after="0"/>
        <w:jc w:val="both"/>
        <w:rPr>
          <w:rFonts w:ascii="Arial" w:hAnsi="Arial" w:cs="Arial"/>
          <w:sz w:val="20"/>
          <w:szCs w:val="20"/>
        </w:rPr>
      </w:pPr>
      <w:r w:rsidRPr="005D3A2D">
        <w:rPr>
          <w:rFonts w:ascii="Arial" w:hAnsi="Arial" w:cs="Arial"/>
          <w:sz w:val="20"/>
          <w:szCs w:val="20"/>
        </w:rPr>
        <w:t>Opinie, sugestie, uwagi, wnioski, lub zastrzeżenia do przedstawionych rozwiązań:</w:t>
      </w:r>
    </w:p>
    <w:p w14:paraId="44434D7D" w14:textId="77777777" w:rsidR="00AE6D27" w:rsidRPr="00A125BB" w:rsidRDefault="00AE6D27" w:rsidP="00AE6D27">
      <w:pPr>
        <w:pStyle w:val="Akapitzlist"/>
        <w:autoSpaceDE w:val="0"/>
        <w:autoSpaceDN w:val="0"/>
        <w:adjustRightInd w:val="0"/>
        <w:spacing w:after="0"/>
        <w:jc w:val="both"/>
        <w:rPr>
          <w:rFonts w:ascii="Arial" w:hAnsi="Arial" w:cs="Arial"/>
          <w:sz w:val="20"/>
          <w:szCs w:val="20"/>
        </w:rPr>
      </w:pPr>
    </w:p>
    <w:p w14:paraId="584F38F4" w14:textId="09460FF0" w:rsidR="00CC6972" w:rsidRDefault="00AE6D27" w:rsidP="00CC6972">
      <w:pPr>
        <w:pStyle w:val="Akapitzlist"/>
        <w:autoSpaceDE w:val="0"/>
        <w:autoSpaceDN w:val="0"/>
        <w:adjustRightInd w:val="0"/>
        <w:spacing w:after="0" w:line="600" w:lineRule="auto"/>
        <w:jc w:val="both"/>
        <w:rPr>
          <w:rFonts w:ascii="Arial" w:hAnsi="Arial" w:cs="Arial"/>
          <w:sz w:val="20"/>
          <w:szCs w:val="20"/>
        </w:rPr>
      </w:pPr>
      <w:r w:rsidRPr="00A125BB">
        <w:rPr>
          <w:rFonts w:ascii="Arial" w:hAnsi="Arial" w:cs="Arial"/>
          <w:sz w:val="20"/>
          <w:szCs w:val="20"/>
        </w:rPr>
        <w:t>………………………………………………………………………………………………………………………………………………………………………………………………………………………………………………………………………………………………………….…………………………………………………………………………………………………………………………………………………………………………………………………………………………………………………………………………………………………………………………………………………………………………………………………………………………………………………………………………………………………………………………………………………………………………………………………………………………………………………………………………………………………………………………………………………………</w:t>
      </w:r>
      <w:r w:rsidRPr="00A125BB">
        <w:rPr>
          <w:rFonts w:ascii="Arial" w:hAnsi="Arial" w:cs="Arial"/>
          <w:sz w:val="20"/>
          <w:szCs w:val="20"/>
        </w:rPr>
        <w:lastRenderedPageBreak/>
        <w:t>………………………………………………………………………………………………………………………………………………………………………………………………………………………………………………………………………………….…………………………………………………………………………………………………………………………………………………………………………………………………………………………………………………………………………………………………….…………………………………………………………………………………………………………………………………………………………………………………………………………………………………………………………………………………………………….…………………………………………………………………………………………………………………………………………………………………………………………………………………………………………………………………………………………………….…………………………………………………………………………………………………………………………………………………………………………………………………………………………………………………………………………………………………….…………………………………………………………………………………………………………………………………………………………………………………………………………………………………………………………………………………………………….…………………………………………………………………………………………………………………………………………………………………………………………………………………………………………………………………………………………………….…………………………………………………………………………………………………………………………………………………………………………………………………………………………………………………………………………………………………….…………………………………………………………</w:t>
      </w:r>
    </w:p>
    <w:p w14:paraId="095C318F" w14:textId="77777777" w:rsidR="005D3A2D" w:rsidRDefault="005D3A2D" w:rsidP="005D3A2D">
      <w:pPr>
        <w:pStyle w:val="Akapitzlist"/>
        <w:autoSpaceDE w:val="0"/>
        <w:autoSpaceDN w:val="0"/>
        <w:adjustRightInd w:val="0"/>
        <w:spacing w:after="0" w:line="600" w:lineRule="auto"/>
        <w:jc w:val="both"/>
        <w:rPr>
          <w:rFonts w:ascii="Arial" w:hAnsi="Arial" w:cs="Arial"/>
          <w:sz w:val="20"/>
          <w:szCs w:val="20"/>
        </w:rPr>
      </w:pPr>
      <w:r w:rsidRPr="00A125BB">
        <w:rPr>
          <w:rFonts w:ascii="Arial" w:hAnsi="Arial" w:cs="Arial"/>
          <w:sz w:val="20"/>
          <w:szCs w:val="20"/>
        </w:rPr>
        <w:t>…………………………………………………….…………………………………………………………</w:t>
      </w:r>
    </w:p>
    <w:p w14:paraId="41EAE2A3" w14:textId="77777777" w:rsidR="005D3A2D" w:rsidRPr="005D3A2D" w:rsidRDefault="005D3A2D" w:rsidP="005D3A2D">
      <w:pPr>
        <w:autoSpaceDE w:val="0"/>
        <w:autoSpaceDN w:val="0"/>
        <w:adjustRightInd w:val="0"/>
        <w:jc w:val="both"/>
        <w:rPr>
          <w:rFonts w:ascii="Arial" w:hAnsi="Arial" w:cs="Arial"/>
          <w:b/>
          <w:bCs/>
          <w:sz w:val="22"/>
          <w:szCs w:val="22"/>
          <w:u w:val="single"/>
        </w:rPr>
      </w:pPr>
      <w:r w:rsidRPr="005D3A2D">
        <w:rPr>
          <w:rFonts w:ascii="Arial" w:hAnsi="Arial" w:cs="Arial"/>
          <w:b/>
          <w:bCs/>
          <w:sz w:val="22"/>
          <w:szCs w:val="22"/>
          <w:u w:val="single"/>
        </w:rPr>
        <w:t>Prawidłowo wypełnione formularze należy złożyć:</w:t>
      </w:r>
    </w:p>
    <w:p w14:paraId="6B0553CA" w14:textId="30E5EE93" w:rsidR="005D3A2D" w:rsidRPr="005D3A2D" w:rsidRDefault="005D3A2D" w:rsidP="005D3A2D">
      <w:pPr>
        <w:pStyle w:val="Akapitzlist"/>
        <w:numPr>
          <w:ilvl w:val="0"/>
          <w:numId w:val="42"/>
        </w:numPr>
        <w:autoSpaceDE w:val="0"/>
        <w:autoSpaceDN w:val="0"/>
        <w:adjustRightInd w:val="0"/>
        <w:ind w:left="284" w:hanging="284"/>
        <w:jc w:val="both"/>
        <w:rPr>
          <w:rFonts w:ascii="Arial" w:hAnsi="Arial" w:cs="Arial"/>
          <w:b/>
          <w:bCs/>
          <w:u w:val="single"/>
        </w:rPr>
      </w:pPr>
      <w:r w:rsidRPr="005D3A2D">
        <w:rPr>
          <w:rFonts w:ascii="Arial" w:hAnsi="Arial" w:cs="Arial"/>
          <w:b/>
          <w:bCs/>
          <w:u w:val="single"/>
        </w:rPr>
        <w:t>osobiście: w siedzibie UM Dębica, UG Dębica lub Starostwie Powiatowym w Dębicy</w:t>
      </w:r>
    </w:p>
    <w:p w14:paraId="466C5EA6" w14:textId="77777777" w:rsidR="005D3A2D" w:rsidRPr="005D3A2D" w:rsidRDefault="005D3A2D" w:rsidP="005D3A2D">
      <w:pPr>
        <w:pStyle w:val="Akapitzlist"/>
        <w:numPr>
          <w:ilvl w:val="0"/>
          <w:numId w:val="42"/>
        </w:numPr>
        <w:autoSpaceDE w:val="0"/>
        <w:autoSpaceDN w:val="0"/>
        <w:adjustRightInd w:val="0"/>
        <w:ind w:left="284" w:hanging="284"/>
        <w:jc w:val="both"/>
        <w:rPr>
          <w:rFonts w:ascii="Arial" w:hAnsi="Arial" w:cs="Arial"/>
          <w:b/>
          <w:bCs/>
          <w:u w:val="single"/>
        </w:rPr>
      </w:pPr>
      <w:r w:rsidRPr="005D3A2D">
        <w:rPr>
          <w:rFonts w:ascii="Arial" w:hAnsi="Arial" w:cs="Arial"/>
          <w:b/>
          <w:bCs/>
          <w:u w:val="single"/>
        </w:rPr>
        <w:t>elektronicznie: na adresy e-mail:</w:t>
      </w:r>
    </w:p>
    <w:p w14:paraId="1290287E" w14:textId="0A41A7C3" w:rsidR="005D3A2D" w:rsidRPr="005D3A2D" w:rsidRDefault="0068590F" w:rsidP="005D3A2D">
      <w:pPr>
        <w:pStyle w:val="Akapitzlist"/>
        <w:numPr>
          <w:ilvl w:val="0"/>
          <w:numId w:val="43"/>
        </w:numPr>
        <w:autoSpaceDE w:val="0"/>
        <w:autoSpaceDN w:val="0"/>
        <w:adjustRightInd w:val="0"/>
        <w:spacing w:after="0" w:line="240" w:lineRule="auto"/>
        <w:contextualSpacing w:val="0"/>
        <w:jc w:val="both"/>
        <w:rPr>
          <w:rFonts w:ascii="Arial" w:hAnsi="Arial" w:cs="Arial"/>
          <w:b/>
          <w:bCs/>
        </w:rPr>
      </w:pPr>
      <w:hyperlink r:id="rId9" w:history="1">
        <w:r w:rsidR="005D3A2D" w:rsidRPr="005D3A2D">
          <w:rPr>
            <w:rStyle w:val="Hipercze"/>
            <w:rFonts w:ascii="Arial" w:hAnsi="Arial" w:cs="Arial"/>
            <w:b/>
            <w:bCs/>
            <w:color w:val="auto"/>
          </w:rPr>
          <w:t>umdebica@um.debica.pl</w:t>
        </w:r>
      </w:hyperlink>
    </w:p>
    <w:p w14:paraId="6159C2A3" w14:textId="3143CD89" w:rsidR="005D3A2D" w:rsidRPr="005D3A2D" w:rsidRDefault="0068590F" w:rsidP="005D3A2D">
      <w:pPr>
        <w:pStyle w:val="Akapitzlist"/>
        <w:numPr>
          <w:ilvl w:val="0"/>
          <w:numId w:val="43"/>
        </w:numPr>
        <w:autoSpaceDE w:val="0"/>
        <w:autoSpaceDN w:val="0"/>
        <w:adjustRightInd w:val="0"/>
        <w:spacing w:after="0" w:line="240" w:lineRule="auto"/>
        <w:contextualSpacing w:val="0"/>
        <w:jc w:val="both"/>
        <w:rPr>
          <w:rFonts w:ascii="Arial" w:hAnsi="Arial" w:cs="Arial"/>
          <w:b/>
          <w:bCs/>
        </w:rPr>
      </w:pPr>
      <w:hyperlink r:id="rId10" w:history="1">
        <w:r w:rsidR="005D3A2D" w:rsidRPr="005D3A2D">
          <w:rPr>
            <w:rStyle w:val="Hipercze"/>
            <w:rFonts w:ascii="Arial" w:hAnsi="Arial" w:cs="Arial"/>
            <w:b/>
            <w:bCs/>
            <w:color w:val="auto"/>
          </w:rPr>
          <w:t>urzad@ugdebica.pl</w:t>
        </w:r>
      </w:hyperlink>
    </w:p>
    <w:p w14:paraId="21249703" w14:textId="5FCEF874" w:rsidR="005D3A2D" w:rsidRPr="005D3A2D" w:rsidRDefault="0068590F" w:rsidP="005D3A2D">
      <w:pPr>
        <w:pStyle w:val="Akapitzlist"/>
        <w:numPr>
          <w:ilvl w:val="0"/>
          <w:numId w:val="43"/>
        </w:numPr>
        <w:autoSpaceDE w:val="0"/>
        <w:autoSpaceDN w:val="0"/>
        <w:adjustRightInd w:val="0"/>
        <w:spacing w:after="0" w:line="240" w:lineRule="auto"/>
        <w:contextualSpacing w:val="0"/>
        <w:jc w:val="both"/>
        <w:rPr>
          <w:rFonts w:ascii="Arial" w:hAnsi="Arial" w:cs="Arial"/>
          <w:b/>
          <w:bCs/>
        </w:rPr>
      </w:pPr>
      <w:hyperlink r:id="rId11" w:history="1">
        <w:r w:rsidR="005D3A2D" w:rsidRPr="005D3A2D">
          <w:rPr>
            <w:rStyle w:val="Hipercze"/>
            <w:rFonts w:ascii="Arial" w:hAnsi="Arial" w:cs="Arial"/>
            <w:b/>
            <w:bCs/>
            <w:color w:val="auto"/>
          </w:rPr>
          <w:t>info@powiatdebicki.pl</w:t>
        </w:r>
      </w:hyperlink>
    </w:p>
    <w:p w14:paraId="4677E04B" w14:textId="6F6029AD" w:rsidR="005D3A2D" w:rsidRPr="005D3A2D" w:rsidRDefault="0068590F" w:rsidP="005D3A2D">
      <w:pPr>
        <w:pStyle w:val="Akapitzlist"/>
        <w:numPr>
          <w:ilvl w:val="0"/>
          <w:numId w:val="43"/>
        </w:numPr>
        <w:autoSpaceDE w:val="0"/>
        <w:autoSpaceDN w:val="0"/>
        <w:adjustRightInd w:val="0"/>
        <w:spacing w:after="0" w:line="240" w:lineRule="auto"/>
        <w:contextualSpacing w:val="0"/>
        <w:jc w:val="both"/>
        <w:rPr>
          <w:rFonts w:ascii="Arial" w:hAnsi="Arial" w:cs="Arial"/>
          <w:b/>
          <w:bCs/>
          <w:u w:val="single"/>
        </w:rPr>
      </w:pPr>
      <w:hyperlink r:id="rId12" w:history="1">
        <w:r w:rsidR="005D3A2D" w:rsidRPr="005D3A2D">
          <w:rPr>
            <w:rStyle w:val="Hipercze"/>
            <w:rFonts w:ascii="Arial" w:hAnsi="Arial" w:cs="Arial"/>
            <w:b/>
            <w:bCs/>
            <w:color w:val="auto"/>
          </w:rPr>
          <w:t>biuro@pzdw.pl</w:t>
        </w:r>
      </w:hyperlink>
    </w:p>
    <w:p w14:paraId="7FE47CDA" w14:textId="77777777" w:rsidR="005D3A2D" w:rsidRPr="005D3A2D" w:rsidRDefault="0068590F" w:rsidP="005D3A2D">
      <w:pPr>
        <w:pStyle w:val="Akapitzlist"/>
        <w:numPr>
          <w:ilvl w:val="0"/>
          <w:numId w:val="43"/>
        </w:numPr>
        <w:autoSpaceDE w:val="0"/>
        <w:autoSpaceDN w:val="0"/>
        <w:adjustRightInd w:val="0"/>
        <w:spacing w:after="0" w:line="240" w:lineRule="auto"/>
        <w:contextualSpacing w:val="0"/>
        <w:jc w:val="both"/>
        <w:rPr>
          <w:rFonts w:ascii="Arial" w:hAnsi="Arial" w:cs="Arial"/>
          <w:b/>
          <w:bCs/>
          <w:u w:val="single"/>
        </w:rPr>
      </w:pPr>
      <w:hyperlink r:id="rId13" w:history="1">
        <w:r w:rsidR="005D3A2D" w:rsidRPr="005D3A2D">
          <w:rPr>
            <w:rStyle w:val="Hipercze"/>
            <w:rFonts w:ascii="Arial" w:hAnsi="Arial" w:cs="Arial"/>
            <w:b/>
            <w:bCs/>
            <w:color w:val="auto"/>
          </w:rPr>
          <w:t>biuro@mostekinzynieria.pl</w:t>
        </w:r>
      </w:hyperlink>
    </w:p>
    <w:p w14:paraId="5F6F952A" w14:textId="22433234" w:rsidR="00AE6D27" w:rsidRPr="00A125BB" w:rsidRDefault="00CC6972" w:rsidP="00CC6972">
      <w:pPr>
        <w:rPr>
          <w:rFonts w:ascii="Arial" w:hAnsi="Arial" w:cs="Arial"/>
          <w:b/>
          <w:bCs/>
          <w:sz w:val="20"/>
          <w:szCs w:val="20"/>
        </w:rPr>
      </w:pPr>
      <w:r w:rsidRPr="005D3A2D">
        <w:rPr>
          <w:rFonts w:ascii="Arial" w:hAnsi="Arial" w:cs="Arial"/>
          <w:sz w:val="22"/>
          <w:szCs w:val="22"/>
        </w:rPr>
        <w:br w:type="page"/>
      </w:r>
      <w:r w:rsidR="00AE6D27" w:rsidRPr="00A125BB">
        <w:rPr>
          <w:rFonts w:ascii="Arial" w:hAnsi="Arial" w:cs="Arial"/>
          <w:b/>
          <w:bCs/>
          <w:sz w:val="20"/>
          <w:szCs w:val="20"/>
        </w:rPr>
        <w:lastRenderedPageBreak/>
        <w:t>Klauzula informacyjna o ochronie danych osobowych:</w:t>
      </w:r>
    </w:p>
    <w:p w14:paraId="56BA57EE" w14:textId="4DE5FA0E" w:rsidR="00AE6D27" w:rsidRPr="00A125BB" w:rsidRDefault="00AE6D27" w:rsidP="00AE6D27">
      <w:pPr>
        <w:pStyle w:val="Akapitzlist"/>
        <w:numPr>
          <w:ilvl w:val="0"/>
          <w:numId w:val="39"/>
        </w:numPr>
        <w:autoSpaceDE w:val="0"/>
        <w:autoSpaceDN w:val="0"/>
        <w:adjustRightInd w:val="0"/>
        <w:spacing w:after="0" w:line="240" w:lineRule="auto"/>
        <w:ind w:left="284" w:hanging="284"/>
        <w:jc w:val="both"/>
        <w:rPr>
          <w:rFonts w:ascii="Arial" w:hAnsi="Arial" w:cs="Arial"/>
          <w:b/>
          <w:bCs/>
          <w:sz w:val="20"/>
          <w:szCs w:val="20"/>
        </w:rPr>
      </w:pPr>
      <w:r w:rsidRPr="00A125BB">
        <w:rPr>
          <w:rFonts w:ascii="Arial" w:hAnsi="Arial" w:cs="Arial"/>
          <w:sz w:val="20"/>
          <w:szCs w:val="20"/>
        </w:rPr>
        <w:t xml:space="preserve">Zgodnie z art. 13 Rozporządzenia Parlamentu Europejskiego i Rady (UE) 2016/679 z dn. 27.04.2016 r. w sprawie ochrony osób fizycznych w związku z przetwarzaniem danych osobowych i w sprawie swobodnego przepływu takich danych oraz uchylenia dyrektywy 95/46/WE (ogólne rozporządzenia </w:t>
      </w:r>
      <w:r w:rsidR="00DE0D17">
        <w:rPr>
          <w:rFonts w:ascii="Arial" w:hAnsi="Arial" w:cs="Arial"/>
          <w:sz w:val="20"/>
          <w:szCs w:val="20"/>
        </w:rPr>
        <w:br/>
      </w:r>
      <w:r w:rsidRPr="00A125BB">
        <w:rPr>
          <w:rFonts w:ascii="Arial" w:hAnsi="Arial" w:cs="Arial"/>
          <w:sz w:val="20"/>
          <w:szCs w:val="20"/>
        </w:rPr>
        <w:t>o ochronie danych) (Dz. Urz. UE L 119, s.1), dalej „RODO”, Zamawiający informuje, iż:</w:t>
      </w:r>
    </w:p>
    <w:p w14:paraId="45CC1FF9" w14:textId="745F34E0" w:rsidR="00AE6D27" w:rsidRPr="00A125BB" w:rsidRDefault="00AE6D27" w:rsidP="00AE6D27">
      <w:pPr>
        <w:pStyle w:val="Akapitzlist"/>
        <w:numPr>
          <w:ilvl w:val="0"/>
          <w:numId w:val="40"/>
        </w:numPr>
        <w:autoSpaceDE w:val="0"/>
        <w:autoSpaceDN w:val="0"/>
        <w:adjustRightInd w:val="0"/>
        <w:spacing w:after="0" w:line="240" w:lineRule="auto"/>
        <w:jc w:val="both"/>
        <w:rPr>
          <w:rFonts w:ascii="Arial" w:hAnsi="Arial" w:cs="Arial"/>
          <w:b/>
          <w:bCs/>
          <w:sz w:val="20"/>
          <w:szCs w:val="20"/>
        </w:rPr>
      </w:pPr>
      <w:r w:rsidRPr="00A125BB">
        <w:rPr>
          <w:rFonts w:ascii="Arial" w:hAnsi="Arial" w:cs="Arial"/>
          <w:sz w:val="20"/>
          <w:szCs w:val="20"/>
        </w:rPr>
        <w:t xml:space="preserve">Administratorem danych osobowych Wykonawcy jest spółka </w:t>
      </w:r>
      <w:r w:rsidR="00DE0D17">
        <w:rPr>
          <w:rFonts w:ascii="Arial" w:hAnsi="Arial" w:cs="Arial"/>
          <w:sz w:val="20"/>
          <w:szCs w:val="20"/>
        </w:rPr>
        <w:t>„MOSTEK INŻYNIERIA”</w:t>
      </w:r>
      <w:r w:rsidRPr="00A125BB">
        <w:rPr>
          <w:rFonts w:ascii="Arial" w:hAnsi="Arial" w:cs="Arial"/>
          <w:sz w:val="20"/>
          <w:szCs w:val="20"/>
        </w:rPr>
        <w:t xml:space="preserve"> z o.o.</w:t>
      </w:r>
      <w:r w:rsidR="00DE0D17">
        <w:rPr>
          <w:rFonts w:ascii="Arial" w:hAnsi="Arial" w:cs="Arial"/>
          <w:sz w:val="20"/>
          <w:szCs w:val="20"/>
        </w:rPr>
        <w:t xml:space="preserve"> </w:t>
      </w:r>
      <w:r w:rsidR="00DE0D17">
        <w:rPr>
          <w:rFonts w:ascii="Arial" w:hAnsi="Arial" w:cs="Arial"/>
          <w:sz w:val="20"/>
          <w:szCs w:val="20"/>
        </w:rPr>
        <w:br/>
        <w:t xml:space="preserve">z </w:t>
      </w:r>
      <w:r w:rsidRPr="00A125BB">
        <w:rPr>
          <w:rFonts w:ascii="Arial" w:hAnsi="Arial" w:cs="Arial"/>
          <w:sz w:val="20"/>
          <w:szCs w:val="20"/>
        </w:rPr>
        <w:t xml:space="preserve">siedzibą w Rzeszowie ul. </w:t>
      </w:r>
      <w:r w:rsidR="00DE0D17">
        <w:rPr>
          <w:rFonts w:ascii="Arial" w:hAnsi="Arial" w:cs="Arial"/>
          <w:sz w:val="20"/>
          <w:szCs w:val="20"/>
        </w:rPr>
        <w:t>Okulickiego 20 lokal D01</w:t>
      </w:r>
      <w:r w:rsidRPr="00A125BB">
        <w:rPr>
          <w:rFonts w:ascii="Arial" w:hAnsi="Arial" w:cs="Arial"/>
          <w:sz w:val="20"/>
          <w:szCs w:val="20"/>
        </w:rPr>
        <w:t>, 35-</w:t>
      </w:r>
      <w:r w:rsidR="00DE0D17">
        <w:rPr>
          <w:rFonts w:ascii="Arial" w:hAnsi="Arial" w:cs="Arial"/>
          <w:sz w:val="20"/>
          <w:szCs w:val="20"/>
        </w:rPr>
        <w:t>222</w:t>
      </w:r>
      <w:r w:rsidRPr="00A125BB">
        <w:rPr>
          <w:rFonts w:ascii="Arial" w:hAnsi="Arial" w:cs="Arial"/>
          <w:sz w:val="20"/>
          <w:szCs w:val="20"/>
        </w:rPr>
        <w:t xml:space="preserve"> Rzeszów,</w:t>
      </w:r>
    </w:p>
    <w:p w14:paraId="42F37D7B" w14:textId="721F8E4E" w:rsidR="00AE6D27" w:rsidRPr="00A125BB" w:rsidRDefault="00AE6D27" w:rsidP="00AE6D27">
      <w:pPr>
        <w:pStyle w:val="Akapitzlist"/>
        <w:numPr>
          <w:ilvl w:val="0"/>
          <w:numId w:val="40"/>
        </w:numPr>
        <w:autoSpaceDE w:val="0"/>
        <w:autoSpaceDN w:val="0"/>
        <w:adjustRightInd w:val="0"/>
        <w:spacing w:after="0" w:line="240" w:lineRule="auto"/>
        <w:jc w:val="both"/>
        <w:rPr>
          <w:rFonts w:ascii="Arial" w:hAnsi="Arial" w:cs="Arial"/>
          <w:b/>
          <w:bCs/>
          <w:sz w:val="20"/>
          <w:szCs w:val="20"/>
        </w:rPr>
      </w:pPr>
      <w:r w:rsidRPr="00A125BB">
        <w:rPr>
          <w:rFonts w:ascii="Arial" w:hAnsi="Arial" w:cs="Arial"/>
          <w:sz w:val="20"/>
          <w:szCs w:val="20"/>
        </w:rPr>
        <w:t>w celu zagwarantowaniu pełnej ochrony danych, a także swobodnego dostępu do niezbędnych informacji o procesach ich przetwarzania, a także przysługujących prawach Administrator udostępnia adres e-mail, pod którym można skontaktować z Administratorem w razie pojawienia się pytań lub wątpliwości dotyczących ochrony danych osobowych: biuro@</w:t>
      </w:r>
      <w:r w:rsidR="00464140">
        <w:rPr>
          <w:rFonts w:ascii="Arial" w:hAnsi="Arial" w:cs="Arial"/>
          <w:sz w:val="20"/>
          <w:szCs w:val="20"/>
        </w:rPr>
        <w:t>mostekinzynieria</w:t>
      </w:r>
      <w:r w:rsidRPr="00A125BB">
        <w:rPr>
          <w:rFonts w:ascii="Arial" w:hAnsi="Arial" w:cs="Arial"/>
          <w:sz w:val="20"/>
          <w:szCs w:val="20"/>
        </w:rPr>
        <w:t>.pl</w:t>
      </w:r>
    </w:p>
    <w:p w14:paraId="1221B25A" w14:textId="21ACB158" w:rsidR="00AE6D27" w:rsidRPr="00DE0D17" w:rsidRDefault="00DE0D17" w:rsidP="00DE0D17">
      <w:pPr>
        <w:pStyle w:val="Akapitzlist"/>
        <w:numPr>
          <w:ilvl w:val="0"/>
          <w:numId w:val="39"/>
        </w:numPr>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„MOSTEK INŻYNIERIA” sp. z o.o.</w:t>
      </w:r>
      <w:r w:rsidR="00AE6D27" w:rsidRPr="00A125BB">
        <w:rPr>
          <w:rFonts w:ascii="Arial" w:hAnsi="Arial" w:cs="Arial"/>
          <w:sz w:val="20"/>
          <w:szCs w:val="20"/>
        </w:rPr>
        <w:t xml:space="preserve"> przetwarza zebrane od Państwa dane osobowe (na podstawie art. 6 ust. 1 lit. e i f RODO) wyłącznie w celu i zakresie niezbędnym do realizacji umowy zawartej pomiędzy </w:t>
      </w:r>
      <w:r>
        <w:rPr>
          <w:rFonts w:ascii="Arial" w:hAnsi="Arial" w:cs="Arial"/>
          <w:sz w:val="20"/>
          <w:szCs w:val="20"/>
        </w:rPr>
        <w:t xml:space="preserve">„MOSTEK INŻYNIERIA” sp. z o.o., </w:t>
      </w:r>
      <w:r w:rsidR="00AE6D27" w:rsidRPr="00A125BB">
        <w:rPr>
          <w:rFonts w:ascii="Arial" w:hAnsi="Arial" w:cs="Arial"/>
          <w:sz w:val="20"/>
          <w:szCs w:val="20"/>
        </w:rPr>
        <w:t>a Województwem Podkarpackim</w:t>
      </w:r>
      <w:r>
        <w:rPr>
          <w:rFonts w:ascii="Arial" w:hAnsi="Arial" w:cs="Arial"/>
          <w:sz w:val="20"/>
          <w:szCs w:val="20"/>
        </w:rPr>
        <w:t xml:space="preserve"> reprezentowanym przez </w:t>
      </w:r>
      <w:r w:rsidR="00AE6D27" w:rsidRPr="00A125BB">
        <w:rPr>
          <w:rFonts w:ascii="Arial" w:hAnsi="Arial" w:cs="Arial"/>
          <w:sz w:val="20"/>
          <w:szCs w:val="20"/>
        </w:rPr>
        <w:t xml:space="preserve"> Podkarpacki Zarząd Dróg Wojewódzkich, dotyczącą opracowania </w:t>
      </w:r>
      <w:r>
        <w:rPr>
          <w:rFonts w:ascii="Arial" w:hAnsi="Arial" w:cs="Arial"/>
          <w:sz w:val="20"/>
          <w:szCs w:val="20"/>
        </w:rPr>
        <w:t xml:space="preserve">koncepcji programowo-przestrzennej dla zadania pn.: </w:t>
      </w:r>
      <w:r w:rsidRPr="00DE0D17">
        <w:rPr>
          <w:rFonts w:ascii="Arial" w:hAnsi="Arial" w:cs="Arial"/>
          <w:i/>
          <w:sz w:val="20"/>
          <w:szCs w:val="20"/>
        </w:rPr>
        <w:t>„Budowa wielopoziomowego skrzyżowania linii kolejowej nr 25 Łódź Kaliska – Dębica z drogą wojewódzką nr 985 Nagnajów – Mielec – Dębica w km ok. 59+317 w m. Dębica”.</w:t>
      </w:r>
      <w:r>
        <w:rPr>
          <w:rFonts w:ascii="Arial" w:hAnsi="Arial" w:cs="Arial"/>
          <w:i/>
          <w:sz w:val="20"/>
          <w:szCs w:val="20"/>
        </w:rPr>
        <w:t xml:space="preserve"> </w:t>
      </w:r>
      <w:r w:rsidR="00AE6D27" w:rsidRPr="00DE0D17">
        <w:rPr>
          <w:rFonts w:ascii="Arial" w:hAnsi="Arial" w:cs="Arial"/>
          <w:sz w:val="20"/>
          <w:szCs w:val="20"/>
        </w:rPr>
        <w:t>Odbiorcą Państwa danych osobowych będzie Województwo Podkarpackie – Podkarpacki Zarząd Dróg Wojewódzkich</w:t>
      </w:r>
      <w:r w:rsidR="00AB2D1C">
        <w:rPr>
          <w:rFonts w:ascii="Arial" w:hAnsi="Arial" w:cs="Arial"/>
          <w:sz w:val="20"/>
          <w:szCs w:val="20"/>
        </w:rPr>
        <w:t xml:space="preserve"> w Rzeszowie</w:t>
      </w:r>
      <w:r w:rsidR="00AE6D27" w:rsidRPr="00DE0D17">
        <w:rPr>
          <w:rFonts w:ascii="Arial" w:hAnsi="Arial" w:cs="Arial"/>
          <w:sz w:val="20"/>
          <w:szCs w:val="20"/>
        </w:rPr>
        <w:t>.</w:t>
      </w:r>
    </w:p>
    <w:p w14:paraId="31C3D1EE" w14:textId="67FCC79A" w:rsidR="00AE6D27" w:rsidRPr="00A125BB" w:rsidRDefault="00AE6D27" w:rsidP="00AE6D27">
      <w:pPr>
        <w:pStyle w:val="Akapitzlist"/>
        <w:numPr>
          <w:ilvl w:val="0"/>
          <w:numId w:val="39"/>
        </w:numPr>
        <w:autoSpaceDE w:val="0"/>
        <w:autoSpaceDN w:val="0"/>
        <w:adjustRightInd w:val="0"/>
        <w:spacing w:after="0" w:line="240" w:lineRule="auto"/>
        <w:ind w:left="284" w:hanging="284"/>
        <w:jc w:val="both"/>
        <w:rPr>
          <w:rFonts w:ascii="Arial" w:hAnsi="Arial" w:cs="Arial"/>
          <w:sz w:val="20"/>
          <w:szCs w:val="20"/>
        </w:rPr>
      </w:pPr>
      <w:r w:rsidRPr="00A125BB">
        <w:rPr>
          <w:rFonts w:ascii="Arial" w:hAnsi="Arial" w:cs="Arial"/>
          <w:sz w:val="20"/>
          <w:szCs w:val="20"/>
        </w:rPr>
        <w:t>Dane przetwarzane będą przez okres niezbędny do wypełnienia celów opisanych w niniejszej informacji powyżej</w:t>
      </w:r>
      <w:r w:rsidR="00DE0D17">
        <w:rPr>
          <w:rFonts w:ascii="Arial" w:hAnsi="Arial" w:cs="Arial"/>
          <w:sz w:val="20"/>
          <w:szCs w:val="20"/>
        </w:rPr>
        <w:t>,</w:t>
      </w:r>
      <w:r w:rsidRPr="00A125BB">
        <w:rPr>
          <w:rFonts w:ascii="Arial" w:hAnsi="Arial" w:cs="Arial"/>
          <w:sz w:val="20"/>
          <w:szCs w:val="20"/>
        </w:rPr>
        <w:t xml:space="preserve"> tzn. przez okres trwania umowy łączącej </w:t>
      </w:r>
      <w:r w:rsidR="00DE0D17">
        <w:rPr>
          <w:rFonts w:ascii="Arial" w:hAnsi="Arial" w:cs="Arial"/>
          <w:sz w:val="20"/>
          <w:szCs w:val="20"/>
        </w:rPr>
        <w:t>„MOSTEK INŻYNIERIA”</w:t>
      </w:r>
      <w:r w:rsidRPr="00A125BB">
        <w:rPr>
          <w:rFonts w:ascii="Arial" w:hAnsi="Arial" w:cs="Arial"/>
          <w:sz w:val="20"/>
          <w:szCs w:val="20"/>
        </w:rPr>
        <w:t xml:space="preserve"> z Województwem Podkarpackim </w:t>
      </w:r>
      <w:r w:rsidR="00DE0D17">
        <w:rPr>
          <w:rFonts w:ascii="Arial" w:hAnsi="Arial" w:cs="Arial"/>
          <w:sz w:val="20"/>
          <w:szCs w:val="20"/>
        </w:rPr>
        <w:t>reprezentowanym przez</w:t>
      </w:r>
      <w:r w:rsidRPr="00A125BB">
        <w:rPr>
          <w:rFonts w:ascii="Arial" w:hAnsi="Arial" w:cs="Arial"/>
          <w:sz w:val="20"/>
          <w:szCs w:val="20"/>
        </w:rPr>
        <w:t xml:space="preserve"> Podkarpacki Zarząd Dróg Wojewódzkich</w:t>
      </w:r>
      <w:r w:rsidR="00AB2D1C">
        <w:rPr>
          <w:rFonts w:ascii="Arial" w:hAnsi="Arial" w:cs="Arial"/>
          <w:sz w:val="20"/>
          <w:szCs w:val="20"/>
        </w:rPr>
        <w:t xml:space="preserve"> w Rzeszowie</w:t>
      </w:r>
      <w:r w:rsidRPr="00A125BB">
        <w:rPr>
          <w:rFonts w:ascii="Arial" w:hAnsi="Arial" w:cs="Arial"/>
          <w:sz w:val="20"/>
          <w:szCs w:val="20"/>
        </w:rPr>
        <w:t>.</w:t>
      </w:r>
    </w:p>
    <w:p w14:paraId="405969E2" w14:textId="7E06F799" w:rsidR="00AE6D27" w:rsidRPr="00A125BB" w:rsidRDefault="00AE6D27" w:rsidP="00AE6D27">
      <w:pPr>
        <w:pStyle w:val="Akapitzlist"/>
        <w:numPr>
          <w:ilvl w:val="0"/>
          <w:numId w:val="39"/>
        </w:numPr>
        <w:autoSpaceDE w:val="0"/>
        <w:autoSpaceDN w:val="0"/>
        <w:adjustRightInd w:val="0"/>
        <w:spacing w:after="0" w:line="240" w:lineRule="auto"/>
        <w:ind w:left="284" w:hanging="284"/>
        <w:jc w:val="both"/>
        <w:rPr>
          <w:rFonts w:ascii="Arial" w:hAnsi="Arial" w:cs="Arial"/>
          <w:sz w:val="20"/>
          <w:szCs w:val="20"/>
        </w:rPr>
      </w:pPr>
      <w:r w:rsidRPr="00A125BB">
        <w:rPr>
          <w:rFonts w:ascii="Arial" w:hAnsi="Arial" w:cs="Arial"/>
          <w:sz w:val="20"/>
          <w:szCs w:val="20"/>
        </w:rPr>
        <w:t>Podanie danych osobowych nie jest warunkiem ustawowym lub umownym, a osoba podająca dane osobowe udostępnia je dobrowolnie w celu określenia lokalizacji i umożliwienia ewentualnego kontaktu przy realizacji opracowania jw. Niepodanie danych dotyczących: imienia, nazwiska oraz adresu uniemożliwi ewentualny kontakt, natomiast brak udostępnienia numeru działki uniemożliwi stwierdzenie czy Państwa nieruchomość znajduje się w obrębie projektowanych</w:t>
      </w:r>
      <w:r w:rsidR="00DE0D17">
        <w:rPr>
          <w:rFonts w:ascii="Arial" w:hAnsi="Arial" w:cs="Arial"/>
          <w:sz w:val="20"/>
          <w:szCs w:val="20"/>
        </w:rPr>
        <w:t xml:space="preserve"> wariantów przebiegu drogi.</w:t>
      </w:r>
    </w:p>
    <w:p w14:paraId="413FD573" w14:textId="77777777" w:rsidR="00AE6D27" w:rsidRPr="00A125BB" w:rsidRDefault="00AE6D27" w:rsidP="00AE6D27">
      <w:pPr>
        <w:pStyle w:val="Akapitzlist"/>
        <w:numPr>
          <w:ilvl w:val="0"/>
          <w:numId w:val="39"/>
        </w:numPr>
        <w:autoSpaceDE w:val="0"/>
        <w:autoSpaceDN w:val="0"/>
        <w:adjustRightInd w:val="0"/>
        <w:spacing w:after="0" w:line="240" w:lineRule="auto"/>
        <w:ind w:left="284" w:hanging="284"/>
        <w:jc w:val="both"/>
        <w:rPr>
          <w:rFonts w:ascii="Arial" w:hAnsi="Arial" w:cs="Arial"/>
          <w:sz w:val="20"/>
          <w:szCs w:val="20"/>
        </w:rPr>
      </w:pPr>
      <w:r w:rsidRPr="00A125BB">
        <w:rPr>
          <w:rFonts w:ascii="Arial" w:hAnsi="Arial" w:cs="Arial"/>
          <w:sz w:val="20"/>
          <w:szCs w:val="20"/>
        </w:rPr>
        <w:t>Przysługuje Państwu prawo:</w:t>
      </w:r>
    </w:p>
    <w:p w14:paraId="48EC6828" w14:textId="77777777" w:rsidR="00AE6D27" w:rsidRPr="00A125BB" w:rsidRDefault="00AE6D27" w:rsidP="00AE6D27">
      <w:pPr>
        <w:pStyle w:val="Akapitzlist"/>
        <w:numPr>
          <w:ilvl w:val="0"/>
          <w:numId w:val="41"/>
        </w:numPr>
        <w:autoSpaceDE w:val="0"/>
        <w:autoSpaceDN w:val="0"/>
        <w:adjustRightInd w:val="0"/>
        <w:spacing w:after="0" w:line="240" w:lineRule="auto"/>
        <w:jc w:val="both"/>
        <w:rPr>
          <w:rFonts w:ascii="Arial" w:hAnsi="Arial" w:cs="Arial"/>
          <w:sz w:val="20"/>
          <w:szCs w:val="20"/>
        </w:rPr>
      </w:pPr>
      <w:r w:rsidRPr="00A125BB">
        <w:rPr>
          <w:rFonts w:ascii="Arial" w:hAnsi="Arial" w:cs="Arial"/>
          <w:sz w:val="20"/>
          <w:szCs w:val="20"/>
        </w:rPr>
        <w:t>dostępu do treści swoich danych, ich sprostowania, usunięcia lub ograniczenia przetwarzania,</w:t>
      </w:r>
    </w:p>
    <w:p w14:paraId="30649608" w14:textId="77777777" w:rsidR="00AE6D27" w:rsidRPr="00A125BB" w:rsidRDefault="00AE6D27" w:rsidP="00AE6D27">
      <w:pPr>
        <w:pStyle w:val="Akapitzlist"/>
        <w:numPr>
          <w:ilvl w:val="0"/>
          <w:numId w:val="41"/>
        </w:numPr>
        <w:autoSpaceDE w:val="0"/>
        <w:autoSpaceDN w:val="0"/>
        <w:adjustRightInd w:val="0"/>
        <w:spacing w:after="0" w:line="240" w:lineRule="auto"/>
        <w:jc w:val="both"/>
        <w:rPr>
          <w:rFonts w:ascii="Arial" w:hAnsi="Arial" w:cs="Arial"/>
          <w:sz w:val="20"/>
          <w:szCs w:val="20"/>
        </w:rPr>
      </w:pPr>
      <w:r w:rsidRPr="00A125BB">
        <w:rPr>
          <w:rFonts w:ascii="Arial" w:hAnsi="Arial" w:cs="Arial"/>
          <w:sz w:val="20"/>
          <w:szCs w:val="20"/>
        </w:rPr>
        <w:t>żądania od Administratora dostępu do swoich danych osobowych, ich sprostowania, usunięcia lub ograniczenia przetwarzania danych osobowych,</w:t>
      </w:r>
    </w:p>
    <w:p w14:paraId="1DDC8008" w14:textId="77777777" w:rsidR="00AE6D27" w:rsidRPr="00A125BB" w:rsidRDefault="00AE6D27" w:rsidP="00AE6D27">
      <w:pPr>
        <w:pStyle w:val="Akapitzlist"/>
        <w:numPr>
          <w:ilvl w:val="0"/>
          <w:numId w:val="41"/>
        </w:numPr>
        <w:autoSpaceDE w:val="0"/>
        <w:autoSpaceDN w:val="0"/>
        <w:adjustRightInd w:val="0"/>
        <w:spacing w:after="0" w:line="240" w:lineRule="auto"/>
        <w:jc w:val="both"/>
        <w:rPr>
          <w:rFonts w:ascii="Arial" w:hAnsi="Arial" w:cs="Arial"/>
          <w:sz w:val="20"/>
          <w:szCs w:val="20"/>
        </w:rPr>
      </w:pPr>
      <w:r w:rsidRPr="00A125BB">
        <w:rPr>
          <w:rFonts w:ascii="Arial" w:hAnsi="Arial" w:cs="Arial"/>
          <w:sz w:val="20"/>
          <w:szCs w:val="20"/>
        </w:rPr>
        <w:t>wniesienia sprzeciwu wobec takiego przetwarzania, przenoszenia danych,</w:t>
      </w:r>
    </w:p>
    <w:p w14:paraId="2F28858E" w14:textId="77777777" w:rsidR="00AE6D27" w:rsidRPr="00A125BB" w:rsidRDefault="00AE6D27" w:rsidP="00AE6D27">
      <w:pPr>
        <w:pStyle w:val="Akapitzlist"/>
        <w:numPr>
          <w:ilvl w:val="0"/>
          <w:numId w:val="41"/>
        </w:numPr>
        <w:autoSpaceDE w:val="0"/>
        <w:autoSpaceDN w:val="0"/>
        <w:adjustRightInd w:val="0"/>
        <w:spacing w:after="0" w:line="240" w:lineRule="auto"/>
        <w:jc w:val="both"/>
        <w:rPr>
          <w:rFonts w:ascii="Arial" w:hAnsi="Arial" w:cs="Arial"/>
          <w:sz w:val="20"/>
          <w:szCs w:val="20"/>
        </w:rPr>
      </w:pPr>
      <w:r w:rsidRPr="00A125BB">
        <w:rPr>
          <w:rFonts w:ascii="Arial" w:hAnsi="Arial" w:cs="Arial"/>
          <w:sz w:val="20"/>
          <w:szCs w:val="20"/>
        </w:rPr>
        <w:t>cofnięcia zgody na przetwarzanie danych osobowych,</w:t>
      </w:r>
    </w:p>
    <w:p w14:paraId="40985979" w14:textId="77777777" w:rsidR="00AE6D27" w:rsidRPr="00A125BB" w:rsidRDefault="00AE6D27" w:rsidP="00AE6D27">
      <w:pPr>
        <w:pStyle w:val="Akapitzlist"/>
        <w:numPr>
          <w:ilvl w:val="0"/>
          <w:numId w:val="41"/>
        </w:numPr>
        <w:autoSpaceDE w:val="0"/>
        <w:autoSpaceDN w:val="0"/>
        <w:adjustRightInd w:val="0"/>
        <w:spacing w:after="0" w:line="240" w:lineRule="auto"/>
        <w:jc w:val="both"/>
        <w:rPr>
          <w:rFonts w:ascii="Arial" w:hAnsi="Arial" w:cs="Arial"/>
          <w:sz w:val="20"/>
          <w:szCs w:val="20"/>
        </w:rPr>
      </w:pPr>
      <w:r w:rsidRPr="00A125BB">
        <w:rPr>
          <w:rFonts w:ascii="Arial" w:hAnsi="Arial" w:cs="Arial"/>
          <w:sz w:val="20"/>
          <w:szCs w:val="20"/>
        </w:rPr>
        <w:t>wniesienia skargi do organu nadzorczego.</w:t>
      </w:r>
    </w:p>
    <w:p w14:paraId="2FAD5C56" w14:textId="77777777" w:rsidR="00AE6D27" w:rsidRPr="00A125BB" w:rsidRDefault="00AE6D27" w:rsidP="00AE6D27">
      <w:pPr>
        <w:pStyle w:val="Akapitzlist"/>
        <w:numPr>
          <w:ilvl w:val="0"/>
          <w:numId w:val="39"/>
        </w:numPr>
        <w:autoSpaceDE w:val="0"/>
        <w:autoSpaceDN w:val="0"/>
        <w:adjustRightInd w:val="0"/>
        <w:spacing w:after="0" w:line="240" w:lineRule="auto"/>
        <w:ind w:left="284" w:hanging="284"/>
        <w:jc w:val="both"/>
        <w:rPr>
          <w:rFonts w:ascii="Arial" w:hAnsi="Arial" w:cs="Arial"/>
          <w:sz w:val="20"/>
          <w:szCs w:val="20"/>
        </w:rPr>
      </w:pPr>
      <w:r w:rsidRPr="00A125BB">
        <w:rPr>
          <w:rFonts w:ascii="Arial" w:hAnsi="Arial" w:cs="Arial"/>
          <w:sz w:val="20"/>
          <w:szCs w:val="20"/>
        </w:rPr>
        <w:t>Dane osobowe nie podlegają zautomatyzowanemu podejmowaniu decyzji, w tym profilowaniu.</w:t>
      </w:r>
    </w:p>
    <w:p w14:paraId="28BC1FDE" w14:textId="77777777" w:rsidR="00AE6D27" w:rsidRPr="00A125BB" w:rsidRDefault="00AE6D27" w:rsidP="00AE6D27">
      <w:pPr>
        <w:autoSpaceDE w:val="0"/>
        <w:autoSpaceDN w:val="0"/>
        <w:adjustRightInd w:val="0"/>
        <w:jc w:val="both"/>
        <w:rPr>
          <w:rFonts w:ascii="Arial" w:hAnsi="Arial" w:cs="Arial"/>
          <w:sz w:val="20"/>
          <w:szCs w:val="20"/>
        </w:rPr>
      </w:pPr>
    </w:p>
    <w:p w14:paraId="541F4C35" w14:textId="77777777" w:rsidR="00AE6D27" w:rsidRPr="00A125BB" w:rsidRDefault="00AE6D27" w:rsidP="00AE6D27">
      <w:pPr>
        <w:autoSpaceDE w:val="0"/>
        <w:autoSpaceDN w:val="0"/>
        <w:adjustRightInd w:val="0"/>
        <w:jc w:val="both"/>
        <w:rPr>
          <w:rFonts w:ascii="Arial" w:hAnsi="Arial" w:cs="Arial"/>
          <w:b/>
          <w:bCs/>
          <w:sz w:val="20"/>
          <w:szCs w:val="20"/>
        </w:rPr>
      </w:pPr>
      <w:r w:rsidRPr="00A125BB">
        <w:rPr>
          <w:rFonts w:ascii="Arial" w:hAnsi="Arial" w:cs="Arial"/>
          <w:b/>
          <w:bCs/>
          <w:sz w:val="20"/>
          <w:szCs w:val="20"/>
        </w:rPr>
        <w:t>ZGODA NA PRZETWARZANIE DANYCH OSOBOWYCH</w:t>
      </w:r>
    </w:p>
    <w:p w14:paraId="4FBB6ECF" w14:textId="22FE2D1B" w:rsidR="00AE6D27" w:rsidRPr="00A125BB" w:rsidRDefault="00AE6D27" w:rsidP="00AE6D27">
      <w:pPr>
        <w:autoSpaceDE w:val="0"/>
        <w:autoSpaceDN w:val="0"/>
        <w:adjustRightInd w:val="0"/>
        <w:jc w:val="both"/>
        <w:rPr>
          <w:rFonts w:ascii="Arial" w:hAnsi="Arial" w:cs="Arial"/>
          <w:sz w:val="20"/>
          <w:szCs w:val="20"/>
        </w:rPr>
      </w:pPr>
      <w:r w:rsidRPr="00A125BB">
        <w:rPr>
          <w:rFonts w:ascii="Arial" w:hAnsi="Arial" w:cs="Arial"/>
          <w:sz w:val="20"/>
          <w:szCs w:val="20"/>
        </w:rPr>
        <w:t xml:space="preserve">Ja niżej podpisana/y wyrażam zgodę na przetwarzanie danych osobowych związanych z opracowaniem </w:t>
      </w:r>
      <w:r w:rsidR="00844CD2">
        <w:rPr>
          <w:rFonts w:ascii="Arial" w:hAnsi="Arial" w:cs="Arial"/>
          <w:sz w:val="20"/>
          <w:szCs w:val="20"/>
        </w:rPr>
        <w:t xml:space="preserve">koncepcji programowo-przestrzennej </w:t>
      </w:r>
      <w:r w:rsidRPr="00A125BB">
        <w:rPr>
          <w:rFonts w:ascii="Arial" w:hAnsi="Arial" w:cs="Arial"/>
          <w:sz w:val="20"/>
          <w:szCs w:val="20"/>
        </w:rPr>
        <w:t>pn.:</w:t>
      </w:r>
      <w:r w:rsidR="00844CD2">
        <w:rPr>
          <w:rFonts w:ascii="Arial" w:hAnsi="Arial" w:cs="Arial"/>
          <w:sz w:val="20"/>
          <w:szCs w:val="20"/>
        </w:rPr>
        <w:t xml:space="preserve"> </w:t>
      </w:r>
      <w:r w:rsidR="00844CD2" w:rsidRPr="00DE0D17">
        <w:rPr>
          <w:rFonts w:ascii="Arial" w:hAnsi="Arial" w:cs="Arial"/>
          <w:i/>
          <w:sz w:val="20"/>
          <w:szCs w:val="20"/>
        </w:rPr>
        <w:t>„Budowa wielopoziomowego skrzyżowania linii kolejowej nr 25 Łódź Kaliska – Dębica z drogą wojewódzką nr 985 Nagnajów – Mielec – Dębica w km ok. 59+317 w m. Dębica”</w:t>
      </w:r>
      <w:r w:rsidRPr="00A125BB">
        <w:rPr>
          <w:rFonts w:ascii="Arial" w:hAnsi="Arial" w:cs="Arial"/>
          <w:sz w:val="20"/>
          <w:szCs w:val="20"/>
        </w:rPr>
        <w:t xml:space="preserve"> i jednocześnie oświadczam, że podaję dane osobowe dobrowolnie i oświadczam, że są one zgodne z prawdą oraz, że zapoznałem/łam się z treścią klauzuli informacyjnej, w tym z informacją o celu </w:t>
      </w:r>
      <w:r w:rsidR="00844CD2">
        <w:rPr>
          <w:rFonts w:ascii="Arial" w:hAnsi="Arial" w:cs="Arial"/>
          <w:sz w:val="20"/>
          <w:szCs w:val="20"/>
        </w:rPr>
        <w:br/>
      </w:r>
      <w:r w:rsidRPr="00A125BB">
        <w:rPr>
          <w:rFonts w:ascii="Arial" w:hAnsi="Arial" w:cs="Arial"/>
          <w:sz w:val="20"/>
          <w:szCs w:val="20"/>
        </w:rPr>
        <w:t>i sposobach przetwarzania moich danych osobowych.</w:t>
      </w:r>
    </w:p>
    <w:p w14:paraId="6496E811" w14:textId="77777777" w:rsidR="00AE6D27" w:rsidRDefault="00AE6D27" w:rsidP="00AE6D27">
      <w:pPr>
        <w:autoSpaceDE w:val="0"/>
        <w:autoSpaceDN w:val="0"/>
        <w:adjustRightInd w:val="0"/>
        <w:jc w:val="both"/>
        <w:rPr>
          <w:rFonts w:ascii="Arial" w:hAnsi="Arial" w:cs="Arial"/>
          <w:sz w:val="20"/>
          <w:szCs w:val="20"/>
        </w:rPr>
      </w:pPr>
    </w:p>
    <w:p w14:paraId="249B88CA" w14:textId="77777777" w:rsidR="00844CD2" w:rsidRPr="00A125BB" w:rsidRDefault="00844CD2" w:rsidP="00AE6D27">
      <w:pPr>
        <w:autoSpaceDE w:val="0"/>
        <w:autoSpaceDN w:val="0"/>
        <w:adjustRightInd w:val="0"/>
        <w:jc w:val="both"/>
        <w:rPr>
          <w:rFonts w:ascii="Arial" w:hAnsi="Arial" w:cs="Arial"/>
          <w:sz w:val="20"/>
          <w:szCs w:val="20"/>
        </w:rPr>
      </w:pPr>
    </w:p>
    <w:p w14:paraId="0C51D176" w14:textId="77777777" w:rsidR="00AE6D27" w:rsidRPr="00A125BB" w:rsidRDefault="00AE6D27" w:rsidP="00AE6D27">
      <w:pPr>
        <w:autoSpaceDE w:val="0"/>
        <w:autoSpaceDN w:val="0"/>
        <w:adjustRightInd w:val="0"/>
        <w:jc w:val="both"/>
        <w:rPr>
          <w:rFonts w:ascii="Arial" w:hAnsi="Arial" w:cs="Arial"/>
          <w:sz w:val="20"/>
          <w:szCs w:val="20"/>
        </w:rPr>
      </w:pPr>
    </w:p>
    <w:p w14:paraId="39DD43F4" w14:textId="77777777" w:rsidR="00AE6D27" w:rsidRPr="00A125BB" w:rsidRDefault="00AE6D27" w:rsidP="00844CD2">
      <w:pPr>
        <w:autoSpaceDE w:val="0"/>
        <w:autoSpaceDN w:val="0"/>
        <w:adjustRightInd w:val="0"/>
        <w:ind w:left="2160"/>
        <w:jc w:val="right"/>
        <w:rPr>
          <w:rFonts w:ascii="Arial" w:hAnsi="Arial" w:cs="Arial"/>
          <w:sz w:val="20"/>
          <w:szCs w:val="20"/>
        </w:rPr>
      </w:pPr>
      <w:r w:rsidRPr="00A125BB">
        <w:rPr>
          <w:rFonts w:ascii="Arial" w:hAnsi="Arial" w:cs="Arial"/>
          <w:sz w:val="20"/>
          <w:szCs w:val="20"/>
        </w:rPr>
        <w:t>Data i podpis ..................................................................................................</w:t>
      </w:r>
    </w:p>
    <w:p w14:paraId="4B6FECDA" w14:textId="78E29FAC" w:rsidR="00490CAB" w:rsidRPr="00AE6D27" w:rsidRDefault="00490CAB" w:rsidP="00AE6D27">
      <w:pPr>
        <w:jc w:val="both"/>
      </w:pPr>
    </w:p>
    <w:sectPr w:rsidR="00490CAB" w:rsidRPr="00AE6D27" w:rsidSect="009826A8">
      <w:headerReference w:type="default" r:id="rId14"/>
      <w:headerReference w:type="first" r:id="rId15"/>
      <w:type w:val="continuous"/>
      <w:pgSz w:w="11906" w:h="16838" w:code="9"/>
      <w:pgMar w:top="1134" w:right="1134" w:bottom="567" w:left="1418" w:header="567" w:footer="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719AC" w14:textId="77777777" w:rsidR="008B6ABC" w:rsidRDefault="008B6ABC">
      <w:r>
        <w:separator/>
      </w:r>
    </w:p>
  </w:endnote>
  <w:endnote w:type="continuationSeparator" w:id="0">
    <w:p w14:paraId="33912A4F" w14:textId="77777777" w:rsidR="008B6ABC" w:rsidRDefault="008B6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AA4C" w14:textId="77777777" w:rsidR="008B6ABC" w:rsidRDefault="008B6ABC">
      <w:r>
        <w:separator/>
      </w:r>
    </w:p>
  </w:footnote>
  <w:footnote w:type="continuationSeparator" w:id="0">
    <w:p w14:paraId="475FBDD8" w14:textId="77777777" w:rsidR="008B6ABC" w:rsidRDefault="008B6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E17" w14:textId="77777777" w:rsidR="005A1701" w:rsidRDefault="005A1701">
    <w:pPr>
      <w:pStyle w:val="Nagwek"/>
      <w:tabs>
        <w:tab w:val="clear" w:pos="4536"/>
        <w:tab w:val="clear"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1E03" w14:textId="28CF883D" w:rsidR="004012DD" w:rsidRDefault="00E168A2" w:rsidP="0025757C">
    <w:pPr>
      <w:pStyle w:val="Nagwek1"/>
      <w:ind w:left="1276" w:right="2407"/>
      <w:rPr>
        <w:rFonts w:ascii="Arial" w:hAnsi="Arial" w:cs="Arial"/>
        <w:b w:val="0"/>
        <w:sz w:val="28"/>
        <w:szCs w:val="36"/>
      </w:rPr>
    </w:pPr>
    <w:r w:rsidRPr="00E168A2">
      <w:rPr>
        <w:rFonts w:ascii="Arial" w:hAnsi="Arial" w:cs="Arial"/>
        <w:b w:val="0"/>
        <w:noProof/>
        <w:sz w:val="28"/>
        <w:szCs w:val="36"/>
      </w:rPr>
      <w:drawing>
        <wp:anchor distT="0" distB="0" distL="114300" distR="114300" simplePos="0" relativeHeight="251658240" behindDoc="1" locked="0" layoutInCell="1" allowOverlap="1" wp14:anchorId="0D1311B8" wp14:editId="0A6D4062">
          <wp:simplePos x="0" y="0"/>
          <wp:positionH relativeFrom="margin">
            <wp:posOffset>4299723</wp:posOffset>
          </wp:positionH>
          <wp:positionV relativeFrom="paragraph">
            <wp:posOffset>5715</wp:posOffset>
          </wp:positionV>
          <wp:extent cx="1804946" cy="695664"/>
          <wp:effectExtent l="0" t="0" r="5080" b="9525"/>
          <wp:wrapNone/>
          <wp:docPr id="3120004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00430" name=""/>
                  <pic:cNvPicPr/>
                </pic:nvPicPr>
                <pic:blipFill>
                  <a:blip r:embed="rId1">
                    <a:extLst>
                      <a:ext uri="{28A0092B-C50C-407E-A947-70E740481C1C}">
                        <a14:useLocalDpi xmlns:a14="http://schemas.microsoft.com/office/drawing/2010/main" val="0"/>
                      </a:ext>
                    </a:extLst>
                  </a:blip>
                  <a:stretch>
                    <a:fillRect/>
                  </a:stretch>
                </pic:blipFill>
                <pic:spPr>
                  <a:xfrm>
                    <a:off x="0" y="0"/>
                    <a:ext cx="1810561" cy="697828"/>
                  </a:xfrm>
                  <a:prstGeom prst="rect">
                    <a:avLst/>
                  </a:prstGeom>
                </pic:spPr>
              </pic:pic>
            </a:graphicData>
          </a:graphic>
          <wp14:sizeRelH relativeFrom="page">
            <wp14:pctWidth>0</wp14:pctWidth>
          </wp14:sizeRelH>
          <wp14:sizeRelV relativeFrom="page">
            <wp14:pctHeight>0</wp14:pctHeight>
          </wp14:sizeRelV>
        </wp:anchor>
      </w:drawing>
    </w:r>
    <w:r w:rsidR="0025757C" w:rsidRPr="00335153">
      <w:rPr>
        <w:rFonts w:ascii="Arial" w:hAnsi="Arial" w:cs="Arial"/>
        <w:b w:val="0"/>
        <w:noProof/>
        <w:sz w:val="44"/>
        <w:szCs w:val="36"/>
      </w:rPr>
      <w:drawing>
        <wp:anchor distT="0" distB="0" distL="114300" distR="114300" simplePos="0" relativeHeight="251657216" behindDoc="1" locked="0" layoutInCell="1" allowOverlap="1" wp14:anchorId="72908812" wp14:editId="2DC10E61">
          <wp:simplePos x="0" y="0"/>
          <wp:positionH relativeFrom="page">
            <wp:posOffset>930275</wp:posOffset>
          </wp:positionH>
          <wp:positionV relativeFrom="page">
            <wp:posOffset>313055</wp:posOffset>
          </wp:positionV>
          <wp:extent cx="647700" cy="647700"/>
          <wp:effectExtent l="0" t="0" r="0" b="0"/>
          <wp:wrapNone/>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01" w:rsidRPr="00335153">
      <w:rPr>
        <w:rFonts w:ascii="Arial" w:hAnsi="Arial" w:cs="Arial"/>
        <w:b w:val="0"/>
        <w:sz w:val="28"/>
        <w:szCs w:val="36"/>
      </w:rPr>
      <w:t>P</w:t>
    </w:r>
    <w:r w:rsidR="00C655EC" w:rsidRPr="00335153">
      <w:rPr>
        <w:rFonts w:ascii="Arial" w:hAnsi="Arial" w:cs="Arial"/>
        <w:b w:val="0"/>
        <w:sz w:val="28"/>
        <w:szCs w:val="36"/>
      </w:rPr>
      <w:t>odkarpacki</w:t>
    </w:r>
    <w:r w:rsidR="005A1701" w:rsidRPr="00335153">
      <w:rPr>
        <w:rFonts w:ascii="Arial" w:hAnsi="Arial" w:cs="Arial"/>
        <w:b w:val="0"/>
        <w:sz w:val="28"/>
        <w:szCs w:val="36"/>
      </w:rPr>
      <w:t xml:space="preserve"> Z</w:t>
    </w:r>
    <w:r w:rsidR="00C655EC" w:rsidRPr="00335153">
      <w:rPr>
        <w:rFonts w:ascii="Arial" w:hAnsi="Arial" w:cs="Arial"/>
        <w:b w:val="0"/>
        <w:sz w:val="28"/>
        <w:szCs w:val="36"/>
      </w:rPr>
      <w:t>arząd</w:t>
    </w:r>
    <w:r w:rsidR="00C01AC9" w:rsidRPr="00335153">
      <w:rPr>
        <w:rFonts w:ascii="Arial" w:hAnsi="Arial" w:cs="Arial"/>
        <w:b w:val="0"/>
        <w:sz w:val="28"/>
        <w:szCs w:val="36"/>
      </w:rPr>
      <w:br/>
    </w:r>
    <w:r w:rsidR="005A1701" w:rsidRPr="00335153">
      <w:rPr>
        <w:rFonts w:ascii="Arial" w:hAnsi="Arial" w:cs="Arial"/>
        <w:b w:val="0"/>
        <w:sz w:val="28"/>
        <w:szCs w:val="36"/>
      </w:rPr>
      <w:t>D</w:t>
    </w:r>
    <w:r w:rsidR="00C655EC" w:rsidRPr="00335153">
      <w:rPr>
        <w:rFonts w:ascii="Arial" w:hAnsi="Arial" w:cs="Arial"/>
        <w:b w:val="0"/>
        <w:sz w:val="28"/>
        <w:szCs w:val="36"/>
      </w:rPr>
      <w:t>róg</w:t>
    </w:r>
    <w:r w:rsidR="005A1701" w:rsidRPr="00335153">
      <w:rPr>
        <w:rFonts w:ascii="Arial" w:hAnsi="Arial" w:cs="Arial"/>
        <w:b w:val="0"/>
        <w:sz w:val="28"/>
        <w:szCs w:val="36"/>
      </w:rPr>
      <w:t xml:space="preserve"> W</w:t>
    </w:r>
    <w:r w:rsidR="00C655EC" w:rsidRPr="00335153">
      <w:rPr>
        <w:rFonts w:ascii="Arial" w:hAnsi="Arial" w:cs="Arial"/>
        <w:b w:val="0"/>
        <w:sz w:val="28"/>
        <w:szCs w:val="36"/>
      </w:rPr>
      <w:t>ojewódzkich</w:t>
    </w:r>
    <w:r w:rsidR="0025757C">
      <w:rPr>
        <w:rFonts w:ascii="Arial" w:hAnsi="Arial" w:cs="Arial"/>
        <w:b w:val="0"/>
        <w:sz w:val="28"/>
        <w:szCs w:val="36"/>
      </w:rPr>
      <w:br/>
    </w:r>
    <w:r w:rsidR="00C655EC" w:rsidRPr="00335153">
      <w:rPr>
        <w:rFonts w:ascii="Arial" w:hAnsi="Arial" w:cs="Arial"/>
        <w:b w:val="0"/>
        <w:sz w:val="28"/>
        <w:szCs w:val="36"/>
      </w:rPr>
      <w:t>w Rzeszowie</w:t>
    </w:r>
  </w:p>
  <w:p w14:paraId="44152957" w14:textId="77777777" w:rsidR="00F42858" w:rsidRPr="00F42858" w:rsidRDefault="00F42858" w:rsidP="00F42858">
    <w:pPr>
      <w:pBdr>
        <w:bottom w:val="single" w:sz="4" w:space="1" w:color="auto"/>
      </w:pBdr>
    </w:pPr>
  </w:p>
  <w:p w14:paraId="7ADFB6AF" w14:textId="77777777" w:rsidR="00061B91" w:rsidRPr="00C01AC9" w:rsidRDefault="00061B91" w:rsidP="004012DD">
    <w:pPr>
      <w:pStyle w:val="Nagwek"/>
      <w:rPr>
        <w:rFonts w:ascii="Arial" w:hAnsi="Arial" w:cs="Arial"/>
        <w:sz w:val="16"/>
        <w:szCs w:val="16"/>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569"/>
    <w:multiLevelType w:val="hybridMultilevel"/>
    <w:tmpl w:val="9DBEF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660010"/>
    <w:multiLevelType w:val="hybridMultilevel"/>
    <w:tmpl w:val="BC5E0D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004DAF"/>
    <w:multiLevelType w:val="hybridMultilevel"/>
    <w:tmpl w:val="CCF8D8BC"/>
    <w:lvl w:ilvl="0" w:tplc="A3E06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BBE3678"/>
    <w:multiLevelType w:val="hybridMultilevel"/>
    <w:tmpl w:val="BED0E9B8"/>
    <w:lvl w:ilvl="0" w:tplc="A3E06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103162D7"/>
    <w:multiLevelType w:val="hybridMultilevel"/>
    <w:tmpl w:val="8CECE042"/>
    <w:lvl w:ilvl="0" w:tplc="477EFA44">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12EF0D8B"/>
    <w:multiLevelType w:val="hybridMultilevel"/>
    <w:tmpl w:val="6DE2D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5557AC"/>
    <w:multiLevelType w:val="hybridMultilevel"/>
    <w:tmpl w:val="48F8B7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4C566B"/>
    <w:multiLevelType w:val="hybridMultilevel"/>
    <w:tmpl w:val="2FB46718"/>
    <w:lvl w:ilvl="0" w:tplc="670A43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AB239E"/>
    <w:multiLevelType w:val="hybridMultilevel"/>
    <w:tmpl w:val="4BDCC10A"/>
    <w:lvl w:ilvl="0" w:tplc="A3E06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0B74B3"/>
    <w:multiLevelType w:val="hybridMultilevel"/>
    <w:tmpl w:val="7DBAE5D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8400EA0"/>
    <w:multiLevelType w:val="hybridMultilevel"/>
    <w:tmpl w:val="8690AC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5021F"/>
    <w:multiLevelType w:val="hybridMultilevel"/>
    <w:tmpl w:val="282C7662"/>
    <w:lvl w:ilvl="0" w:tplc="670A43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972AA1"/>
    <w:multiLevelType w:val="hybridMultilevel"/>
    <w:tmpl w:val="13586982"/>
    <w:lvl w:ilvl="0" w:tplc="5114D6B2">
      <w:start w:val="1"/>
      <w:numFmt w:val="decimal"/>
      <w:lvlText w:val="Zad.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FF24997"/>
    <w:multiLevelType w:val="multilevel"/>
    <w:tmpl w:val="CD747DC6"/>
    <w:lvl w:ilvl="0">
      <w:start w:val="37"/>
      <w:numFmt w:val="decimal"/>
      <w:lvlText w:val="%1"/>
      <w:lvlJc w:val="left"/>
      <w:pPr>
        <w:ind w:left="585" w:hanging="585"/>
      </w:pPr>
      <w:rPr>
        <w:rFonts w:hint="default"/>
        <w:u w:val="none"/>
      </w:rPr>
    </w:lvl>
    <w:lvl w:ilvl="1">
      <w:start w:val="522"/>
      <w:numFmt w:val="decimal"/>
      <w:lvlText w:val="%1-%2"/>
      <w:lvlJc w:val="left"/>
      <w:pPr>
        <w:ind w:left="1578" w:hanging="585"/>
      </w:pPr>
      <w:rPr>
        <w:rFonts w:hint="default"/>
        <w:u w:val="none"/>
      </w:rPr>
    </w:lvl>
    <w:lvl w:ilvl="2">
      <w:start w:val="1"/>
      <w:numFmt w:val="decimal"/>
      <w:lvlText w:val="%1-%2.%3"/>
      <w:lvlJc w:val="left"/>
      <w:pPr>
        <w:ind w:left="2706" w:hanging="720"/>
      </w:pPr>
      <w:rPr>
        <w:rFonts w:hint="default"/>
        <w:u w:val="none"/>
      </w:rPr>
    </w:lvl>
    <w:lvl w:ilvl="3">
      <w:start w:val="1"/>
      <w:numFmt w:val="decimal"/>
      <w:lvlText w:val="%1-%2.%3.%4"/>
      <w:lvlJc w:val="left"/>
      <w:pPr>
        <w:ind w:left="3699" w:hanging="720"/>
      </w:pPr>
      <w:rPr>
        <w:rFonts w:hint="default"/>
        <w:u w:val="none"/>
      </w:rPr>
    </w:lvl>
    <w:lvl w:ilvl="4">
      <w:start w:val="1"/>
      <w:numFmt w:val="decimal"/>
      <w:lvlText w:val="%1-%2.%3.%4.%5"/>
      <w:lvlJc w:val="left"/>
      <w:pPr>
        <w:ind w:left="4692" w:hanging="720"/>
      </w:pPr>
      <w:rPr>
        <w:rFonts w:hint="default"/>
        <w:u w:val="none"/>
      </w:rPr>
    </w:lvl>
    <w:lvl w:ilvl="5">
      <w:start w:val="1"/>
      <w:numFmt w:val="decimal"/>
      <w:lvlText w:val="%1-%2.%3.%4.%5.%6"/>
      <w:lvlJc w:val="left"/>
      <w:pPr>
        <w:ind w:left="6045" w:hanging="1080"/>
      </w:pPr>
      <w:rPr>
        <w:rFonts w:hint="default"/>
        <w:u w:val="none"/>
      </w:rPr>
    </w:lvl>
    <w:lvl w:ilvl="6">
      <w:start w:val="1"/>
      <w:numFmt w:val="decimal"/>
      <w:lvlText w:val="%1-%2.%3.%4.%5.%6.%7"/>
      <w:lvlJc w:val="left"/>
      <w:pPr>
        <w:ind w:left="7038" w:hanging="1080"/>
      </w:pPr>
      <w:rPr>
        <w:rFonts w:hint="default"/>
        <w:u w:val="none"/>
      </w:rPr>
    </w:lvl>
    <w:lvl w:ilvl="7">
      <w:start w:val="1"/>
      <w:numFmt w:val="decimal"/>
      <w:lvlText w:val="%1-%2.%3.%4.%5.%6.%7.%8"/>
      <w:lvlJc w:val="left"/>
      <w:pPr>
        <w:ind w:left="8391" w:hanging="1440"/>
      </w:pPr>
      <w:rPr>
        <w:rFonts w:hint="default"/>
        <w:u w:val="none"/>
      </w:rPr>
    </w:lvl>
    <w:lvl w:ilvl="8">
      <w:start w:val="1"/>
      <w:numFmt w:val="decimal"/>
      <w:lvlText w:val="%1-%2.%3.%4.%5.%6.%7.%8.%9"/>
      <w:lvlJc w:val="left"/>
      <w:pPr>
        <w:ind w:left="9384" w:hanging="1440"/>
      </w:pPr>
      <w:rPr>
        <w:rFonts w:hint="default"/>
        <w:u w:val="none"/>
      </w:rPr>
    </w:lvl>
  </w:abstractNum>
  <w:abstractNum w:abstractNumId="14" w15:restartNumberingAfterBreak="0">
    <w:nsid w:val="20533D6C"/>
    <w:multiLevelType w:val="hybridMultilevel"/>
    <w:tmpl w:val="A328A954"/>
    <w:lvl w:ilvl="0" w:tplc="5A9684AE">
      <w:start w:val="18"/>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2F3713E"/>
    <w:multiLevelType w:val="hybridMultilevel"/>
    <w:tmpl w:val="AAC244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057447"/>
    <w:multiLevelType w:val="hybridMultilevel"/>
    <w:tmpl w:val="47AAB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06161D"/>
    <w:multiLevelType w:val="multilevel"/>
    <w:tmpl w:val="FCB691F2"/>
    <w:lvl w:ilvl="0">
      <w:start w:val="35"/>
      <w:numFmt w:val="decimal"/>
      <w:lvlText w:val="%1"/>
      <w:lvlJc w:val="left"/>
      <w:pPr>
        <w:ind w:left="585" w:hanging="585"/>
      </w:pPr>
      <w:rPr>
        <w:rFonts w:hint="default"/>
        <w:b w:val="0"/>
      </w:rPr>
    </w:lvl>
    <w:lvl w:ilvl="1">
      <w:start w:val="10"/>
      <w:numFmt w:val="decimalZero"/>
      <w:lvlText w:val="%1-%2"/>
      <w:lvlJc w:val="left"/>
      <w:pPr>
        <w:ind w:left="1294" w:hanging="585"/>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8" w15:restartNumberingAfterBreak="0">
    <w:nsid w:val="2A2742BA"/>
    <w:multiLevelType w:val="hybridMultilevel"/>
    <w:tmpl w:val="45DEA1CA"/>
    <w:lvl w:ilvl="0" w:tplc="670A43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0C7357"/>
    <w:multiLevelType w:val="hybridMultilevel"/>
    <w:tmpl w:val="7DBAE5D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39E6749A"/>
    <w:multiLevelType w:val="hybridMultilevel"/>
    <w:tmpl w:val="0DD88E5A"/>
    <w:lvl w:ilvl="0" w:tplc="D58C17B6">
      <w:start w:val="1"/>
      <w:numFmt w:val="decimal"/>
      <w:lvlText w:val="%1."/>
      <w:lvlJc w:val="left"/>
      <w:pPr>
        <w:ind w:left="720" w:hanging="360"/>
      </w:pPr>
      <w:rPr>
        <w:rFonts w:asciiTheme="majorHAnsi" w:hAnsiTheme="majorHAnsi" w:cstheme="majorHAnsi"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29747D"/>
    <w:multiLevelType w:val="hybridMultilevel"/>
    <w:tmpl w:val="72CEBCA6"/>
    <w:lvl w:ilvl="0" w:tplc="A3E06A6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46526B45"/>
    <w:multiLevelType w:val="hybridMultilevel"/>
    <w:tmpl w:val="F0661716"/>
    <w:lvl w:ilvl="0" w:tplc="1360A0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376E2D"/>
    <w:multiLevelType w:val="hybridMultilevel"/>
    <w:tmpl w:val="E7C643E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4" w15:restartNumberingAfterBreak="0">
    <w:nsid w:val="4E3A5F1E"/>
    <w:multiLevelType w:val="hybridMultilevel"/>
    <w:tmpl w:val="8F982B4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4F2C151F"/>
    <w:multiLevelType w:val="hybridMultilevel"/>
    <w:tmpl w:val="DBD05BF6"/>
    <w:lvl w:ilvl="0" w:tplc="A3E06A6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4FB347F7"/>
    <w:multiLevelType w:val="hybridMultilevel"/>
    <w:tmpl w:val="0C28DFF4"/>
    <w:lvl w:ilvl="0" w:tplc="24B2298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4D7059"/>
    <w:multiLevelType w:val="hybridMultilevel"/>
    <w:tmpl w:val="B0704458"/>
    <w:lvl w:ilvl="0" w:tplc="670A43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7E32F2"/>
    <w:multiLevelType w:val="hybridMultilevel"/>
    <w:tmpl w:val="6240ACFE"/>
    <w:lvl w:ilvl="0" w:tplc="670A432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E4E1268"/>
    <w:multiLevelType w:val="hybridMultilevel"/>
    <w:tmpl w:val="86AC0B36"/>
    <w:lvl w:ilvl="0" w:tplc="188E505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5FA03A18"/>
    <w:multiLevelType w:val="multilevel"/>
    <w:tmpl w:val="64E4DC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1" w15:restartNumberingAfterBreak="0">
    <w:nsid w:val="613B5EAC"/>
    <w:multiLevelType w:val="hybridMultilevel"/>
    <w:tmpl w:val="D7B00510"/>
    <w:lvl w:ilvl="0" w:tplc="9A38009E">
      <w:start w:val="1"/>
      <w:numFmt w:val="decimal"/>
      <w:lvlText w:val="Zad. %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2AF2F2C"/>
    <w:multiLevelType w:val="hybridMultilevel"/>
    <w:tmpl w:val="CCA8F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2D70FB6"/>
    <w:multiLevelType w:val="hybridMultilevel"/>
    <w:tmpl w:val="35265DE8"/>
    <w:lvl w:ilvl="0" w:tplc="81147454">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637E21B7"/>
    <w:multiLevelType w:val="multilevel"/>
    <w:tmpl w:val="4CD4C4CA"/>
    <w:lvl w:ilvl="0">
      <w:start w:val="35"/>
      <w:numFmt w:val="decimal"/>
      <w:lvlText w:val="%1"/>
      <w:lvlJc w:val="left"/>
      <w:pPr>
        <w:ind w:left="585" w:hanging="585"/>
      </w:pPr>
      <w:rPr>
        <w:rFonts w:hint="default"/>
        <w:b w:val="0"/>
      </w:rPr>
    </w:lvl>
    <w:lvl w:ilvl="1">
      <w:start w:val="10"/>
      <w:numFmt w:val="decimalZero"/>
      <w:lvlText w:val="%1-%2"/>
      <w:lvlJc w:val="left"/>
      <w:pPr>
        <w:ind w:left="1294" w:hanging="585"/>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556" w:hanging="72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334" w:hanging="108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112" w:hanging="1440"/>
      </w:pPr>
      <w:rPr>
        <w:rFonts w:hint="default"/>
        <w:b w:val="0"/>
      </w:rPr>
    </w:lvl>
  </w:abstractNum>
  <w:abstractNum w:abstractNumId="35" w15:restartNumberingAfterBreak="0">
    <w:nsid w:val="644D364E"/>
    <w:multiLevelType w:val="hybridMultilevel"/>
    <w:tmpl w:val="13586982"/>
    <w:lvl w:ilvl="0" w:tplc="5114D6B2">
      <w:start w:val="1"/>
      <w:numFmt w:val="decimal"/>
      <w:lvlText w:val="Zad.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66C56ED1"/>
    <w:multiLevelType w:val="hybridMultilevel"/>
    <w:tmpl w:val="279C12F0"/>
    <w:lvl w:ilvl="0" w:tplc="670A43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7B73475"/>
    <w:multiLevelType w:val="hybridMultilevel"/>
    <w:tmpl w:val="AEB85BA0"/>
    <w:lvl w:ilvl="0" w:tplc="7340B7A4">
      <w:start w:val="1"/>
      <w:numFmt w:val="decimal"/>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683D45D8"/>
    <w:multiLevelType w:val="hybridMultilevel"/>
    <w:tmpl w:val="87786AB0"/>
    <w:lvl w:ilvl="0" w:tplc="A3E06A60">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39" w15:restartNumberingAfterBreak="0">
    <w:nsid w:val="69B5095A"/>
    <w:multiLevelType w:val="hybridMultilevel"/>
    <w:tmpl w:val="F342EE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735050"/>
    <w:multiLevelType w:val="hybridMultilevel"/>
    <w:tmpl w:val="25C8E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E903AE3"/>
    <w:multiLevelType w:val="hybridMultilevel"/>
    <w:tmpl w:val="4910543A"/>
    <w:lvl w:ilvl="0" w:tplc="7B9EC2F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7EC06717"/>
    <w:multiLevelType w:val="hybridMultilevel"/>
    <w:tmpl w:val="BD3297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30"/>
  </w:num>
  <w:num w:numId="3">
    <w:abstractNumId w:val="3"/>
  </w:num>
  <w:num w:numId="4">
    <w:abstractNumId w:val="35"/>
  </w:num>
  <w:num w:numId="5">
    <w:abstractNumId w:val="21"/>
  </w:num>
  <w:num w:numId="6">
    <w:abstractNumId w:val="25"/>
  </w:num>
  <w:num w:numId="7">
    <w:abstractNumId w:val="13"/>
  </w:num>
  <w:num w:numId="8">
    <w:abstractNumId w:val="12"/>
  </w:num>
  <w:num w:numId="9">
    <w:abstractNumId w:val="15"/>
  </w:num>
  <w:num w:numId="10">
    <w:abstractNumId w:val="9"/>
  </w:num>
  <w:num w:numId="11">
    <w:abstractNumId w:val="31"/>
  </w:num>
  <w:num w:numId="12">
    <w:abstractNumId w:val="29"/>
  </w:num>
  <w:num w:numId="13">
    <w:abstractNumId w:val="39"/>
  </w:num>
  <w:num w:numId="14">
    <w:abstractNumId w:val="2"/>
  </w:num>
  <w:num w:numId="15">
    <w:abstractNumId w:val="38"/>
  </w:num>
  <w:num w:numId="16">
    <w:abstractNumId w:val="24"/>
  </w:num>
  <w:num w:numId="17">
    <w:abstractNumId w:val="6"/>
  </w:num>
  <w:num w:numId="18">
    <w:abstractNumId w:val="23"/>
  </w:num>
  <w:num w:numId="19">
    <w:abstractNumId w:val="34"/>
  </w:num>
  <w:num w:numId="20">
    <w:abstractNumId w:val="4"/>
  </w:num>
  <w:num w:numId="21">
    <w:abstractNumId w:val="5"/>
  </w:num>
  <w:num w:numId="22">
    <w:abstractNumId w:val="42"/>
  </w:num>
  <w:num w:numId="23">
    <w:abstractNumId w:val="37"/>
  </w:num>
  <w:num w:numId="24">
    <w:abstractNumId w:val="8"/>
  </w:num>
  <w:num w:numId="25">
    <w:abstractNumId w:val="14"/>
  </w:num>
  <w:num w:numId="26">
    <w:abstractNumId w:val="32"/>
  </w:num>
  <w:num w:numId="27">
    <w:abstractNumId w:val="40"/>
  </w:num>
  <w:num w:numId="28">
    <w:abstractNumId w:val="17"/>
  </w:num>
  <w:num w:numId="29">
    <w:abstractNumId w:val="10"/>
  </w:num>
  <w:num w:numId="30">
    <w:abstractNumId w:val="22"/>
  </w:num>
  <w:num w:numId="31">
    <w:abstractNumId w:val="27"/>
  </w:num>
  <w:num w:numId="32">
    <w:abstractNumId w:val="1"/>
  </w:num>
  <w:num w:numId="33">
    <w:abstractNumId w:val="18"/>
  </w:num>
  <w:num w:numId="34">
    <w:abstractNumId w:val="28"/>
  </w:num>
  <w:num w:numId="35">
    <w:abstractNumId w:val="11"/>
  </w:num>
  <w:num w:numId="36">
    <w:abstractNumId w:val="0"/>
  </w:num>
  <w:num w:numId="37">
    <w:abstractNumId w:val="7"/>
  </w:num>
  <w:num w:numId="38">
    <w:abstractNumId w:val="20"/>
  </w:num>
  <w:num w:numId="39">
    <w:abstractNumId w:val="26"/>
  </w:num>
  <w:num w:numId="40">
    <w:abstractNumId w:val="33"/>
  </w:num>
  <w:num w:numId="41">
    <w:abstractNumId w:val="41"/>
  </w:num>
  <w:num w:numId="42">
    <w:abstractNumId w:val="16"/>
  </w:num>
  <w:num w:numId="43">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49D"/>
    <w:rsid w:val="0000140C"/>
    <w:rsid w:val="000058CE"/>
    <w:rsid w:val="00007D24"/>
    <w:rsid w:val="0001007C"/>
    <w:rsid w:val="0001368D"/>
    <w:rsid w:val="00015193"/>
    <w:rsid w:val="000156E4"/>
    <w:rsid w:val="00017B98"/>
    <w:rsid w:val="0002601D"/>
    <w:rsid w:val="00030F81"/>
    <w:rsid w:val="0003417A"/>
    <w:rsid w:val="00035E7D"/>
    <w:rsid w:val="00036FB1"/>
    <w:rsid w:val="00040340"/>
    <w:rsid w:val="000403BB"/>
    <w:rsid w:val="00045A34"/>
    <w:rsid w:val="00054071"/>
    <w:rsid w:val="0005725E"/>
    <w:rsid w:val="000579C4"/>
    <w:rsid w:val="000604E1"/>
    <w:rsid w:val="00061B91"/>
    <w:rsid w:val="00071E0A"/>
    <w:rsid w:val="00072D69"/>
    <w:rsid w:val="00073B8F"/>
    <w:rsid w:val="000837E3"/>
    <w:rsid w:val="00084AA8"/>
    <w:rsid w:val="000865CB"/>
    <w:rsid w:val="00087A47"/>
    <w:rsid w:val="000910D8"/>
    <w:rsid w:val="00091952"/>
    <w:rsid w:val="000928EC"/>
    <w:rsid w:val="0009322D"/>
    <w:rsid w:val="00094D8A"/>
    <w:rsid w:val="00095FCD"/>
    <w:rsid w:val="000971C5"/>
    <w:rsid w:val="000A3E27"/>
    <w:rsid w:val="000A5DD4"/>
    <w:rsid w:val="000B3B92"/>
    <w:rsid w:val="000B7FFC"/>
    <w:rsid w:val="000C3693"/>
    <w:rsid w:val="000C45F2"/>
    <w:rsid w:val="000C512E"/>
    <w:rsid w:val="000C5501"/>
    <w:rsid w:val="000D1C87"/>
    <w:rsid w:val="000D65DC"/>
    <w:rsid w:val="000D6B07"/>
    <w:rsid w:val="000D6F66"/>
    <w:rsid w:val="000E3B30"/>
    <w:rsid w:val="000E3CC4"/>
    <w:rsid w:val="000E79CD"/>
    <w:rsid w:val="000F3083"/>
    <w:rsid w:val="000F5967"/>
    <w:rsid w:val="000F6DDA"/>
    <w:rsid w:val="000F7B76"/>
    <w:rsid w:val="0010038E"/>
    <w:rsid w:val="001005AB"/>
    <w:rsid w:val="00104857"/>
    <w:rsid w:val="001077FC"/>
    <w:rsid w:val="00110F75"/>
    <w:rsid w:val="00123366"/>
    <w:rsid w:val="00133176"/>
    <w:rsid w:val="00133BBF"/>
    <w:rsid w:val="00133E39"/>
    <w:rsid w:val="00141E63"/>
    <w:rsid w:val="00143410"/>
    <w:rsid w:val="00143CA6"/>
    <w:rsid w:val="0014694E"/>
    <w:rsid w:val="001540BA"/>
    <w:rsid w:val="001613A6"/>
    <w:rsid w:val="00164022"/>
    <w:rsid w:val="001647A7"/>
    <w:rsid w:val="00172264"/>
    <w:rsid w:val="00173608"/>
    <w:rsid w:val="00174F8F"/>
    <w:rsid w:val="001819A8"/>
    <w:rsid w:val="00182E42"/>
    <w:rsid w:val="001868DE"/>
    <w:rsid w:val="00191619"/>
    <w:rsid w:val="00192865"/>
    <w:rsid w:val="0019310B"/>
    <w:rsid w:val="00193787"/>
    <w:rsid w:val="00195166"/>
    <w:rsid w:val="00195689"/>
    <w:rsid w:val="001A135D"/>
    <w:rsid w:val="001A5BA7"/>
    <w:rsid w:val="001A6945"/>
    <w:rsid w:val="001A7418"/>
    <w:rsid w:val="001B1EDC"/>
    <w:rsid w:val="001B231B"/>
    <w:rsid w:val="001B28C4"/>
    <w:rsid w:val="001B50D1"/>
    <w:rsid w:val="001B6A09"/>
    <w:rsid w:val="001B782C"/>
    <w:rsid w:val="001C17AA"/>
    <w:rsid w:val="001C3E1D"/>
    <w:rsid w:val="001C401E"/>
    <w:rsid w:val="001C4464"/>
    <w:rsid w:val="001C46A2"/>
    <w:rsid w:val="001C4828"/>
    <w:rsid w:val="001C73CB"/>
    <w:rsid w:val="001D721D"/>
    <w:rsid w:val="001D77C6"/>
    <w:rsid w:val="001D780B"/>
    <w:rsid w:val="001E2627"/>
    <w:rsid w:val="001E49AB"/>
    <w:rsid w:val="001E7DD4"/>
    <w:rsid w:val="001F293C"/>
    <w:rsid w:val="001F4781"/>
    <w:rsid w:val="001F755E"/>
    <w:rsid w:val="002024C4"/>
    <w:rsid w:val="00202604"/>
    <w:rsid w:val="00202BDC"/>
    <w:rsid w:val="00202E0D"/>
    <w:rsid w:val="002060F6"/>
    <w:rsid w:val="002066E0"/>
    <w:rsid w:val="0021197B"/>
    <w:rsid w:val="0021495F"/>
    <w:rsid w:val="00216711"/>
    <w:rsid w:val="0022223C"/>
    <w:rsid w:val="00222AC8"/>
    <w:rsid w:val="0022309F"/>
    <w:rsid w:val="00223F93"/>
    <w:rsid w:val="00224A3C"/>
    <w:rsid w:val="0022501A"/>
    <w:rsid w:val="00232C3A"/>
    <w:rsid w:val="002334CE"/>
    <w:rsid w:val="00233E49"/>
    <w:rsid w:val="00234AB8"/>
    <w:rsid w:val="0023712C"/>
    <w:rsid w:val="00241DE3"/>
    <w:rsid w:val="00243AD6"/>
    <w:rsid w:val="00250B98"/>
    <w:rsid w:val="00254E5A"/>
    <w:rsid w:val="002561D3"/>
    <w:rsid w:val="0025757C"/>
    <w:rsid w:val="00262D5D"/>
    <w:rsid w:val="00263CF4"/>
    <w:rsid w:val="00271E4D"/>
    <w:rsid w:val="002721D7"/>
    <w:rsid w:val="00273198"/>
    <w:rsid w:val="002731D8"/>
    <w:rsid w:val="002762FD"/>
    <w:rsid w:val="00284C97"/>
    <w:rsid w:val="0028609D"/>
    <w:rsid w:val="002867BE"/>
    <w:rsid w:val="00290F7C"/>
    <w:rsid w:val="0029154C"/>
    <w:rsid w:val="0029174B"/>
    <w:rsid w:val="0029297F"/>
    <w:rsid w:val="00293499"/>
    <w:rsid w:val="00293998"/>
    <w:rsid w:val="00294AE8"/>
    <w:rsid w:val="002A5B43"/>
    <w:rsid w:val="002B09CF"/>
    <w:rsid w:val="002B4374"/>
    <w:rsid w:val="002B7A34"/>
    <w:rsid w:val="002C1AE1"/>
    <w:rsid w:val="002C279F"/>
    <w:rsid w:val="002D5ADF"/>
    <w:rsid w:val="002D627E"/>
    <w:rsid w:val="002E09A7"/>
    <w:rsid w:val="002E4502"/>
    <w:rsid w:val="002E60F1"/>
    <w:rsid w:val="002F62C0"/>
    <w:rsid w:val="002F7428"/>
    <w:rsid w:val="003004F2"/>
    <w:rsid w:val="003017FF"/>
    <w:rsid w:val="00303171"/>
    <w:rsid w:val="00312C31"/>
    <w:rsid w:val="00321CF2"/>
    <w:rsid w:val="00323FE2"/>
    <w:rsid w:val="00325232"/>
    <w:rsid w:val="00326B3C"/>
    <w:rsid w:val="00326F7A"/>
    <w:rsid w:val="0032712C"/>
    <w:rsid w:val="0032792A"/>
    <w:rsid w:val="003306B1"/>
    <w:rsid w:val="00330F1D"/>
    <w:rsid w:val="00331427"/>
    <w:rsid w:val="003315AA"/>
    <w:rsid w:val="00332FFC"/>
    <w:rsid w:val="00333657"/>
    <w:rsid w:val="003347E1"/>
    <w:rsid w:val="00335153"/>
    <w:rsid w:val="00336F56"/>
    <w:rsid w:val="00357246"/>
    <w:rsid w:val="00357D64"/>
    <w:rsid w:val="00365A79"/>
    <w:rsid w:val="00366E57"/>
    <w:rsid w:val="003702D5"/>
    <w:rsid w:val="00370479"/>
    <w:rsid w:val="00370550"/>
    <w:rsid w:val="00370B82"/>
    <w:rsid w:val="00373B82"/>
    <w:rsid w:val="003764DF"/>
    <w:rsid w:val="00376B82"/>
    <w:rsid w:val="00376D59"/>
    <w:rsid w:val="0038263D"/>
    <w:rsid w:val="00384AA0"/>
    <w:rsid w:val="00387856"/>
    <w:rsid w:val="0039213B"/>
    <w:rsid w:val="00392204"/>
    <w:rsid w:val="00392445"/>
    <w:rsid w:val="00392B61"/>
    <w:rsid w:val="00393D07"/>
    <w:rsid w:val="00394E96"/>
    <w:rsid w:val="00394E9B"/>
    <w:rsid w:val="00396071"/>
    <w:rsid w:val="0039704B"/>
    <w:rsid w:val="003A0BE1"/>
    <w:rsid w:val="003A1E04"/>
    <w:rsid w:val="003A2C37"/>
    <w:rsid w:val="003A7B18"/>
    <w:rsid w:val="003B4BF4"/>
    <w:rsid w:val="003B5B3E"/>
    <w:rsid w:val="003B73D2"/>
    <w:rsid w:val="003C0769"/>
    <w:rsid w:val="003C0F21"/>
    <w:rsid w:val="003C29A0"/>
    <w:rsid w:val="003C2BC0"/>
    <w:rsid w:val="003C3E6B"/>
    <w:rsid w:val="003C5B3F"/>
    <w:rsid w:val="003C6ADF"/>
    <w:rsid w:val="003C6CB6"/>
    <w:rsid w:val="003C7B13"/>
    <w:rsid w:val="003D1580"/>
    <w:rsid w:val="003E524F"/>
    <w:rsid w:val="003F449D"/>
    <w:rsid w:val="003F6CF4"/>
    <w:rsid w:val="00400065"/>
    <w:rsid w:val="004012DD"/>
    <w:rsid w:val="00401DE5"/>
    <w:rsid w:val="0041180A"/>
    <w:rsid w:val="0041673A"/>
    <w:rsid w:val="00420A5B"/>
    <w:rsid w:val="00430750"/>
    <w:rsid w:val="00430CE3"/>
    <w:rsid w:val="00435829"/>
    <w:rsid w:val="00441016"/>
    <w:rsid w:val="00441129"/>
    <w:rsid w:val="004458EC"/>
    <w:rsid w:val="00452D77"/>
    <w:rsid w:val="0046135E"/>
    <w:rsid w:val="00464140"/>
    <w:rsid w:val="00465EF3"/>
    <w:rsid w:val="00466418"/>
    <w:rsid w:val="00467154"/>
    <w:rsid w:val="004721A4"/>
    <w:rsid w:val="00472C7B"/>
    <w:rsid w:val="0047312C"/>
    <w:rsid w:val="004752C4"/>
    <w:rsid w:val="00484E54"/>
    <w:rsid w:val="00485387"/>
    <w:rsid w:val="00485DAE"/>
    <w:rsid w:val="00486A4A"/>
    <w:rsid w:val="00490CAB"/>
    <w:rsid w:val="00491ABA"/>
    <w:rsid w:val="00495C5B"/>
    <w:rsid w:val="00495F4F"/>
    <w:rsid w:val="004A21DD"/>
    <w:rsid w:val="004A7151"/>
    <w:rsid w:val="004A7CDB"/>
    <w:rsid w:val="004B0A34"/>
    <w:rsid w:val="004B1BDB"/>
    <w:rsid w:val="004B2554"/>
    <w:rsid w:val="004B2D63"/>
    <w:rsid w:val="004C0812"/>
    <w:rsid w:val="004C41F9"/>
    <w:rsid w:val="004D17B3"/>
    <w:rsid w:val="004D28E0"/>
    <w:rsid w:val="004D455A"/>
    <w:rsid w:val="004D583E"/>
    <w:rsid w:val="004D79BF"/>
    <w:rsid w:val="004E4743"/>
    <w:rsid w:val="004E477C"/>
    <w:rsid w:val="004F3067"/>
    <w:rsid w:val="004F4EFC"/>
    <w:rsid w:val="005015BF"/>
    <w:rsid w:val="0050455F"/>
    <w:rsid w:val="00505164"/>
    <w:rsid w:val="00506F30"/>
    <w:rsid w:val="0050763D"/>
    <w:rsid w:val="00517017"/>
    <w:rsid w:val="00517EC7"/>
    <w:rsid w:val="00523A4E"/>
    <w:rsid w:val="00523F69"/>
    <w:rsid w:val="005242AE"/>
    <w:rsid w:val="00525EEF"/>
    <w:rsid w:val="00534A43"/>
    <w:rsid w:val="00535468"/>
    <w:rsid w:val="00541DE7"/>
    <w:rsid w:val="005442AE"/>
    <w:rsid w:val="0054513A"/>
    <w:rsid w:val="005501CD"/>
    <w:rsid w:val="00554DA8"/>
    <w:rsid w:val="005550D4"/>
    <w:rsid w:val="00560584"/>
    <w:rsid w:val="005608F3"/>
    <w:rsid w:val="00561D13"/>
    <w:rsid w:val="00563ABF"/>
    <w:rsid w:val="00570727"/>
    <w:rsid w:val="00573585"/>
    <w:rsid w:val="00574207"/>
    <w:rsid w:val="00577E41"/>
    <w:rsid w:val="00580B04"/>
    <w:rsid w:val="005824C5"/>
    <w:rsid w:val="0058291A"/>
    <w:rsid w:val="00587F3B"/>
    <w:rsid w:val="00590410"/>
    <w:rsid w:val="005909DB"/>
    <w:rsid w:val="00595F6E"/>
    <w:rsid w:val="005961FB"/>
    <w:rsid w:val="00596911"/>
    <w:rsid w:val="005A157B"/>
    <w:rsid w:val="005A1701"/>
    <w:rsid w:val="005A19D6"/>
    <w:rsid w:val="005A59FB"/>
    <w:rsid w:val="005A7D17"/>
    <w:rsid w:val="005B5C42"/>
    <w:rsid w:val="005C0664"/>
    <w:rsid w:val="005C0DB4"/>
    <w:rsid w:val="005C4075"/>
    <w:rsid w:val="005C5AC0"/>
    <w:rsid w:val="005C5F29"/>
    <w:rsid w:val="005C6A1B"/>
    <w:rsid w:val="005C6AC3"/>
    <w:rsid w:val="005D1CEC"/>
    <w:rsid w:val="005D3A2D"/>
    <w:rsid w:val="005E0C49"/>
    <w:rsid w:val="005E779B"/>
    <w:rsid w:val="005F387A"/>
    <w:rsid w:val="005F3DD0"/>
    <w:rsid w:val="005F566A"/>
    <w:rsid w:val="005F7E4A"/>
    <w:rsid w:val="006039BE"/>
    <w:rsid w:val="00603BC7"/>
    <w:rsid w:val="00603BF9"/>
    <w:rsid w:val="006047F0"/>
    <w:rsid w:val="00606555"/>
    <w:rsid w:val="00610794"/>
    <w:rsid w:val="00611987"/>
    <w:rsid w:val="00611A2C"/>
    <w:rsid w:val="006171EC"/>
    <w:rsid w:val="006204FE"/>
    <w:rsid w:val="006216C7"/>
    <w:rsid w:val="006254E4"/>
    <w:rsid w:val="00625A42"/>
    <w:rsid w:val="00630CCD"/>
    <w:rsid w:val="0063441E"/>
    <w:rsid w:val="006354EE"/>
    <w:rsid w:val="00640D42"/>
    <w:rsid w:val="00646977"/>
    <w:rsid w:val="006511E7"/>
    <w:rsid w:val="00651B8B"/>
    <w:rsid w:val="00655FF2"/>
    <w:rsid w:val="00656A87"/>
    <w:rsid w:val="00660D29"/>
    <w:rsid w:val="00662C47"/>
    <w:rsid w:val="00664FB5"/>
    <w:rsid w:val="00665BC0"/>
    <w:rsid w:val="00675D46"/>
    <w:rsid w:val="00676466"/>
    <w:rsid w:val="0067747B"/>
    <w:rsid w:val="00683E71"/>
    <w:rsid w:val="0068590F"/>
    <w:rsid w:val="00686CE8"/>
    <w:rsid w:val="00691785"/>
    <w:rsid w:val="006A22F5"/>
    <w:rsid w:val="006B3133"/>
    <w:rsid w:val="006C3469"/>
    <w:rsid w:val="006D144D"/>
    <w:rsid w:val="006D14CE"/>
    <w:rsid w:val="006D43F4"/>
    <w:rsid w:val="006D731D"/>
    <w:rsid w:val="006D7811"/>
    <w:rsid w:val="006E0C25"/>
    <w:rsid w:val="006E0D8C"/>
    <w:rsid w:val="006E29D8"/>
    <w:rsid w:val="006E734A"/>
    <w:rsid w:val="006F07A1"/>
    <w:rsid w:val="006F184E"/>
    <w:rsid w:val="006F41CF"/>
    <w:rsid w:val="00700396"/>
    <w:rsid w:val="00704EAE"/>
    <w:rsid w:val="00710733"/>
    <w:rsid w:val="0071440A"/>
    <w:rsid w:val="00714ED3"/>
    <w:rsid w:val="00717939"/>
    <w:rsid w:val="00720CDE"/>
    <w:rsid w:val="00722170"/>
    <w:rsid w:val="00723B9D"/>
    <w:rsid w:val="007241F3"/>
    <w:rsid w:val="007318F9"/>
    <w:rsid w:val="0073298C"/>
    <w:rsid w:val="0073385D"/>
    <w:rsid w:val="007367A4"/>
    <w:rsid w:val="00741179"/>
    <w:rsid w:val="007469FC"/>
    <w:rsid w:val="00755D43"/>
    <w:rsid w:val="00757678"/>
    <w:rsid w:val="007577EE"/>
    <w:rsid w:val="0076123F"/>
    <w:rsid w:val="007612BF"/>
    <w:rsid w:val="007620AA"/>
    <w:rsid w:val="007637E0"/>
    <w:rsid w:val="00763C34"/>
    <w:rsid w:val="00772D33"/>
    <w:rsid w:val="00774980"/>
    <w:rsid w:val="00774A4E"/>
    <w:rsid w:val="007771E8"/>
    <w:rsid w:val="00786028"/>
    <w:rsid w:val="0079332D"/>
    <w:rsid w:val="0079460B"/>
    <w:rsid w:val="00797BAD"/>
    <w:rsid w:val="007A45F5"/>
    <w:rsid w:val="007A4AF4"/>
    <w:rsid w:val="007B0112"/>
    <w:rsid w:val="007B62A0"/>
    <w:rsid w:val="007B7E88"/>
    <w:rsid w:val="007C0202"/>
    <w:rsid w:val="007C0E31"/>
    <w:rsid w:val="007C464B"/>
    <w:rsid w:val="007C4A2C"/>
    <w:rsid w:val="007D2814"/>
    <w:rsid w:val="007D2A9A"/>
    <w:rsid w:val="007D3FA0"/>
    <w:rsid w:val="007D40E2"/>
    <w:rsid w:val="007D58E1"/>
    <w:rsid w:val="007D6B05"/>
    <w:rsid w:val="007D735D"/>
    <w:rsid w:val="007D7D8A"/>
    <w:rsid w:val="007E4544"/>
    <w:rsid w:val="007E63CF"/>
    <w:rsid w:val="007E7C73"/>
    <w:rsid w:val="007F07E2"/>
    <w:rsid w:val="007F35BA"/>
    <w:rsid w:val="007F439A"/>
    <w:rsid w:val="007F48A6"/>
    <w:rsid w:val="007F7685"/>
    <w:rsid w:val="00800ADA"/>
    <w:rsid w:val="00800AF2"/>
    <w:rsid w:val="00801BB3"/>
    <w:rsid w:val="00806A27"/>
    <w:rsid w:val="00806EA6"/>
    <w:rsid w:val="00806FBC"/>
    <w:rsid w:val="00820A02"/>
    <w:rsid w:val="0082104C"/>
    <w:rsid w:val="00821CE6"/>
    <w:rsid w:val="008220F1"/>
    <w:rsid w:val="008266BA"/>
    <w:rsid w:val="00827E8E"/>
    <w:rsid w:val="00831F77"/>
    <w:rsid w:val="00832EDE"/>
    <w:rsid w:val="00836C61"/>
    <w:rsid w:val="008403BB"/>
    <w:rsid w:val="00841791"/>
    <w:rsid w:val="008439E8"/>
    <w:rsid w:val="00843C7A"/>
    <w:rsid w:val="00843E3D"/>
    <w:rsid w:val="00844646"/>
    <w:rsid w:val="00844CD2"/>
    <w:rsid w:val="0084560A"/>
    <w:rsid w:val="00851EDF"/>
    <w:rsid w:val="008532DE"/>
    <w:rsid w:val="00855910"/>
    <w:rsid w:val="00860054"/>
    <w:rsid w:val="008607D2"/>
    <w:rsid w:val="0086326C"/>
    <w:rsid w:val="008638BF"/>
    <w:rsid w:val="00871F78"/>
    <w:rsid w:val="008818A9"/>
    <w:rsid w:val="008853F4"/>
    <w:rsid w:val="00886BB3"/>
    <w:rsid w:val="008955BE"/>
    <w:rsid w:val="008A0AFF"/>
    <w:rsid w:val="008A2E35"/>
    <w:rsid w:val="008A43B5"/>
    <w:rsid w:val="008A5330"/>
    <w:rsid w:val="008A687D"/>
    <w:rsid w:val="008B109F"/>
    <w:rsid w:val="008B24FD"/>
    <w:rsid w:val="008B45F8"/>
    <w:rsid w:val="008B4BE2"/>
    <w:rsid w:val="008B6450"/>
    <w:rsid w:val="008B6ABC"/>
    <w:rsid w:val="008B77A0"/>
    <w:rsid w:val="008C1983"/>
    <w:rsid w:val="008C4C8B"/>
    <w:rsid w:val="008E02F1"/>
    <w:rsid w:val="008E1D75"/>
    <w:rsid w:val="008E29A3"/>
    <w:rsid w:val="008E376D"/>
    <w:rsid w:val="008E3DEB"/>
    <w:rsid w:val="008E5833"/>
    <w:rsid w:val="008E6AA6"/>
    <w:rsid w:val="008F0D42"/>
    <w:rsid w:val="008F1D73"/>
    <w:rsid w:val="008F3C95"/>
    <w:rsid w:val="008F3CFE"/>
    <w:rsid w:val="008F7EF2"/>
    <w:rsid w:val="00900E2E"/>
    <w:rsid w:val="0090230C"/>
    <w:rsid w:val="0092079E"/>
    <w:rsid w:val="00921248"/>
    <w:rsid w:val="00922BDF"/>
    <w:rsid w:val="00924B29"/>
    <w:rsid w:val="00925908"/>
    <w:rsid w:val="00927023"/>
    <w:rsid w:val="009305E9"/>
    <w:rsid w:val="009311B4"/>
    <w:rsid w:val="00931C95"/>
    <w:rsid w:val="009616C1"/>
    <w:rsid w:val="00964F18"/>
    <w:rsid w:val="00965C49"/>
    <w:rsid w:val="0097283B"/>
    <w:rsid w:val="00974ED0"/>
    <w:rsid w:val="00980AF4"/>
    <w:rsid w:val="0098239A"/>
    <w:rsid w:val="009826A8"/>
    <w:rsid w:val="00990E9E"/>
    <w:rsid w:val="00991832"/>
    <w:rsid w:val="009950CB"/>
    <w:rsid w:val="009A05A4"/>
    <w:rsid w:val="009A0762"/>
    <w:rsid w:val="009A13A5"/>
    <w:rsid w:val="009A3EF8"/>
    <w:rsid w:val="009B1AF9"/>
    <w:rsid w:val="009B30FD"/>
    <w:rsid w:val="009B5830"/>
    <w:rsid w:val="009C4714"/>
    <w:rsid w:val="009C64FA"/>
    <w:rsid w:val="009C777C"/>
    <w:rsid w:val="009D32EA"/>
    <w:rsid w:val="009D45FC"/>
    <w:rsid w:val="009D4842"/>
    <w:rsid w:val="009D7AE1"/>
    <w:rsid w:val="009E2B3F"/>
    <w:rsid w:val="009E478D"/>
    <w:rsid w:val="009E4CE1"/>
    <w:rsid w:val="009E6BB0"/>
    <w:rsid w:val="009E6E23"/>
    <w:rsid w:val="009F3808"/>
    <w:rsid w:val="00A0022E"/>
    <w:rsid w:val="00A01077"/>
    <w:rsid w:val="00A01587"/>
    <w:rsid w:val="00A0196D"/>
    <w:rsid w:val="00A0341B"/>
    <w:rsid w:val="00A039B0"/>
    <w:rsid w:val="00A05D43"/>
    <w:rsid w:val="00A06819"/>
    <w:rsid w:val="00A13079"/>
    <w:rsid w:val="00A15C0F"/>
    <w:rsid w:val="00A17402"/>
    <w:rsid w:val="00A175E7"/>
    <w:rsid w:val="00A2451F"/>
    <w:rsid w:val="00A25A02"/>
    <w:rsid w:val="00A2703A"/>
    <w:rsid w:val="00A27A30"/>
    <w:rsid w:val="00A3035B"/>
    <w:rsid w:val="00A3109D"/>
    <w:rsid w:val="00A328F0"/>
    <w:rsid w:val="00A35BDD"/>
    <w:rsid w:val="00A44191"/>
    <w:rsid w:val="00A44382"/>
    <w:rsid w:val="00A4576A"/>
    <w:rsid w:val="00A45EDD"/>
    <w:rsid w:val="00A4679E"/>
    <w:rsid w:val="00A5066D"/>
    <w:rsid w:val="00A51159"/>
    <w:rsid w:val="00A51A40"/>
    <w:rsid w:val="00A553D4"/>
    <w:rsid w:val="00A567A5"/>
    <w:rsid w:val="00A631C6"/>
    <w:rsid w:val="00A65B1A"/>
    <w:rsid w:val="00A71567"/>
    <w:rsid w:val="00A715C9"/>
    <w:rsid w:val="00A742B5"/>
    <w:rsid w:val="00A7625C"/>
    <w:rsid w:val="00A765EB"/>
    <w:rsid w:val="00A778B1"/>
    <w:rsid w:val="00A806E7"/>
    <w:rsid w:val="00A847BC"/>
    <w:rsid w:val="00A8756A"/>
    <w:rsid w:val="00A87D63"/>
    <w:rsid w:val="00A90263"/>
    <w:rsid w:val="00A9429F"/>
    <w:rsid w:val="00AA08BD"/>
    <w:rsid w:val="00AA55DA"/>
    <w:rsid w:val="00AA58F9"/>
    <w:rsid w:val="00AA685B"/>
    <w:rsid w:val="00AB1239"/>
    <w:rsid w:val="00AB17FE"/>
    <w:rsid w:val="00AB2D1C"/>
    <w:rsid w:val="00AB3792"/>
    <w:rsid w:val="00AC07DC"/>
    <w:rsid w:val="00AC22CE"/>
    <w:rsid w:val="00AD2823"/>
    <w:rsid w:val="00AE2732"/>
    <w:rsid w:val="00AE2B15"/>
    <w:rsid w:val="00AE4A1C"/>
    <w:rsid w:val="00AE6D27"/>
    <w:rsid w:val="00AF1AE5"/>
    <w:rsid w:val="00B00611"/>
    <w:rsid w:val="00B025C7"/>
    <w:rsid w:val="00B03ED3"/>
    <w:rsid w:val="00B052C6"/>
    <w:rsid w:val="00B06F66"/>
    <w:rsid w:val="00B13AF2"/>
    <w:rsid w:val="00B166D4"/>
    <w:rsid w:val="00B17169"/>
    <w:rsid w:val="00B2621C"/>
    <w:rsid w:val="00B264A2"/>
    <w:rsid w:val="00B26646"/>
    <w:rsid w:val="00B27918"/>
    <w:rsid w:val="00B27E07"/>
    <w:rsid w:val="00B32CC9"/>
    <w:rsid w:val="00B33C81"/>
    <w:rsid w:val="00B36C76"/>
    <w:rsid w:val="00B45BEC"/>
    <w:rsid w:val="00B461FF"/>
    <w:rsid w:val="00B511CD"/>
    <w:rsid w:val="00B65AEB"/>
    <w:rsid w:val="00B65B4C"/>
    <w:rsid w:val="00B65BEE"/>
    <w:rsid w:val="00B666A5"/>
    <w:rsid w:val="00B668E1"/>
    <w:rsid w:val="00B673D4"/>
    <w:rsid w:val="00B70B00"/>
    <w:rsid w:val="00B7183C"/>
    <w:rsid w:val="00B7236D"/>
    <w:rsid w:val="00B82E75"/>
    <w:rsid w:val="00B956B0"/>
    <w:rsid w:val="00B959F3"/>
    <w:rsid w:val="00BA0AAB"/>
    <w:rsid w:val="00BA1B39"/>
    <w:rsid w:val="00BA1B4C"/>
    <w:rsid w:val="00BA57C5"/>
    <w:rsid w:val="00BB5C5F"/>
    <w:rsid w:val="00BC57EC"/>
    <w:rsid w:val="00BC7151"/>
    <w:rsid w:val="00BD4E7E"/>
    <w:rsid w:val="00BD5F1B"/>
    <w:rsid w:val="00BD71E5"/>
    <w:rsid w:val="00BD7C3E"/>
    <w:rsid w:val="00BE0CF2"/>
    <w:rsid w:val="00BE3309"/>
    <w:rsid w:val="00BE4C62"/>
    <w:rsid w:val="00BE5AC6"/>
    <w:rsid w:val="00BE6377"/>
    <w:rsid w:val="00BE734C"/>
    <w:rsid w:val="00BE7C49"/>
    <w:rsid w:val="00BF452B"/>
    <w:rsid w:val="00BF4E85"/>
    <w:rsid w:val="00BF6B6D"/>
    <w:rsid w:val="00C01722"/>
    <w:rsid w:val="00C01AC9"/>
    <w:rsid w:val="00C0227B"/>
    <w:rsid w:val="00C05016"/>
    <w:rsid w:val="00C05A11"/>
    <w:rsid w:val="00C06FBA"/>
    <w:rsid w:val="00C0770C"/>
    <w:rsid w:val="00C07BD9"/>
    <w:rsid w:val="00C10208"/>
    <w:rsid w:val="00C14CCE"/>
    <w:rsid w:val="00C1572F"/>
    <w:rsid w:val="00C15DDD"/>
    <w:rsid w:val="00C15E2A"/>
    <w:rsid w:val="00C27995"/>
    <w:rsid w:val="00C3258E"/>
    <w:rsid w:val="00C33762"/>
    <w:rsid w:val="00C35098"/>
    <w:rsid w:val="00C365AA"/>
    <w:rsid w:val="00C36B19"/>
    <w:rsid w:val="00C40469"/>
    <w:rsid w:val="00C51F65"/>
    <w:rsid w:val="00C56A46"/>
    <w:rsid w:val="00C60B43"/>
    <w:rsid w:val="00C6240B"/>
    <w:rsid w:val="00C63CBF"/>
    <w:rsid w:val="00C655EC"/>
    <w:rsid w:val="00C66D6F"/>
    <w:rsid w:val="00C75585"/>
    <w:rsid w:val="00C75C59"/>
    <w:rsid w:val="00C75E96"/>
    <w:rsid w:val="00C82FC3"/>
    <w:rsid w:val="00C83B93"/>
    <w:rsid w:val="00C83BFC"/>
    <w:rsid w:val="00C874EB"/>
    <w:rsid w:val="00C87A0D"/>
    <w:rsid w:val="00C95430"/>
    <w:rsid w:val="00CA1646"/>
    <w:rsid w:val="00CA25D2"/>
    <w:rsid w:val="00CA2A03"/>
    <w:rsid w:val="00CA4DFC"/>
    <w:rsid w:val="00CA5467"/>
    <w:rsid w:val="00CA5840"/>
    <w:rsid w:val="00CA67DD"/>
    <w:rsid w:val="00CB0F53"/>
    <w:rsid w:val="00CB1ACB"/>
    <w:rsid w:val="00CB280E"/>
    <w:rsid w:val="00CB3EDB"/>
    <w:rsid w:val="00CB5CE5"/>
    <w:rsid w:val="00CC0BFA"/>
    <w:rsid w:val="00CC27D4"/>
    <w:rsid w:val="00CC6972"/>
    <w:rsid w:val="00CC7BB6"/>
    <w:rsid w:val="00CD0F12"/>
    <w:rsid w:val="00CD3FD1"/>
    <w:rsid w:val="00CD5589"/>
    <w:rsid w:val="00CD6767"/>
    <w:rsid w:val="00CD7164"/>
    <w:rsid w:val="00CE1CDF"/>
    <w:rsid w:val="00CE5F58"/>
    <w:rsid w:val="00D015F3"/>
    <w:rsid w:val="00D07989"/>
    <w:rsid w:val="00D1141F"/>
    <w:rsid w:val="00D15CBB"/>
    <w:rsid w:val="00D2157C"/>
    <w:rsid w:val="00D22FA8"/>
    <w:rsid w:val="00D23D6F"/>
    <w:rsid w:val="00D24C76"/>
    <w:rsid w:val="00D25D77"/>
    <w:rsid w:val="00D25F06"/>
    <w:rsid w:val="00D264E9"/>
    <w:rsid w:val="00D35495"/>
    <w:rsid w:val="00D40426"/>
    <w:rsid w:val="00D44EE4"/>
    <w:rsid w:val="00D56AFE"/>
    <w:rsid w:val="00D572DA"/>
    <w:rsid w:val="00D57C53"/>
    <w:rsid w:val="00D6003E"/>
    <w:rsid w:val="00D611BD"/>
    <w:rsid w:val="00D7062D"/>
    <w:rsid w:val="00D7175B"/>
    <w:rsid w:val="00D71AE9"/>
    <w:rsid w:val="00D7402E"/>
    <w:rsid w:val="00D822AD"/>
    <w:rsid w:val="00D85A02"/>
    <w:rsid w:val="00D85CF4"/>
    <w:rsid w:val="00D90E21"/>
    <w:rsid w:val="00D92634"/>
    <w:rsid w:val="00D9276F"/>
    <w:rsid w:val="00D92BFD"/>
    <w:rsid w:val="00D93AF6"/>
    <w:rsid w:val="00D9535F"/>
    <w:rsid w:val="00D9559B"/>
    <w:rsid w:val="00D97C27"/>
    <w:rsid w:val="00DA14F3"/>
    <w:rsid w:val="00DA26C5"/>
    <w:rsid w:val="00DA42E6"/>
    <w:rsid w:val="00DA57B7"/>
    <w:rsid w:val="00DA76FB"/>
    <w:rsid w:val="00DB3CF5"/>
    <w:rsid w:val="00DC5B40"/>
    <w:rsid w:val="00DD1309"/>
    <w:rsid w:val="00DD3AD8"/>
    <w:rsid w:val="00DD6544"/>
    <w:rsid w:val="00DD7735"/>
    <w:rsid w:val="00DE0D17"/>
    <w:rsid w:val="00DF4560"/>
    <w:rsid w:val="00DF4E6F"/>
    <w:rsid w:val="00E00B25"/>
    <w:rsid w:val="00E01D0F"/>
    <w:rsid w:val="00E03DC6"/>
    <w:rsid w:val="00E040E4"/>
    <w:rsid w:val="00E05DA2"/>
    <w:rsid w:val="00E07544"/>
    <w:rsid w:val="00E146DA"/>
    <w:rsid w:val="00E14F90"/>
    <w:rsid w:val="00E15026"/>
    <w:rsid w:val="00E168A2"/>
    <w:rsid w:val="00E17237"/>
    <w:rsid w:val="00E24698"/>
    <w:rsid w:val="00E2485E"/>
    <w:rsid w:val="00E40269"/>
    <w:rsid w:val="00E40EBA"/>
    <w:rsid w:val="00E452E5"/>
    <w:rsid w:val="00E456C0"/>
    <w:rsid w:val="00E45BD8"/>
    <w:rsid w:val="00E51590"/>
    <w:rsid w:val="00E52010"/>
    <w:rsid w:val="00E52869"/>
    <w:rsid w:val="00E63D34"/>
    <w:rsid w:val="00E70F51"/>
    <w:rsid w:val="00E72B6A"/>
    <w:rsid w:val="00E74D4A"/>
    <w:rsid w:val="00E76612"/>
    <w:rsid w:val="00E80194"/>
    <w:rsid w:val="00E805DD"/>
    <w:rsid w:val="00E80C8D"/>
    <w:rsid w:val="00E901E8"/>
    <w:rsid w:val="00E91F39"/>
    <w:rsid w:val="00E92031"/>
    <w:rsid w:val="00E92A26"/>
    <w:rsid w:val="00E93C7F"/>
    <w:rsid w:val="00E97EAA"/>
    <w:rsid w:val="00EB06AC"/>
    <w:rsid w:val="00EB1DF8"/>
    <w:rsid w:val="00EB5B6C"/>
    <w:rsid w:val="00EB6599"/>
    <w:rsid w:val="00EB6EAE"/>
    <w:rsid w:val="00EB6F2F"/>
    <w:rsid w:val="00EB7BDD"/>
    <w:rsid w:val="00EC0713"/>
    <w:rsid w:val="00EC1AD3"/>
    <w:rsid w:val="00EC5A36"/>
    <w:rsid w:val="00ED01ED"/>
    <w:rsid w:val="00ED5670"/>
    <w:rsid w:val="00EF08BD"/>
    <w:rsid w:val="00F01AE1"/>
    <w:rsid w:val="00F04474"/>
    <w:rsid w:val="00F04A70"/>
    <w:rsid w:val="00F11262"/>
    <w:rsid w:val="00F20BC0"/>
    <w:rsid w:val="00F22550"/>
    <w:rsid w:val="00F31334"/>
    <w:rsid w:val="00F315AB"/>
    <w:rsid w:val="00F33C11"/>
    <w:rsid w:val="00F35D0D"/>
    <w:rsid w:val="00F42858"/>
    <w:rsid w:val="00F446A8"/>
    <w:rsid w:val="00F502C0"/>
    <w:rsid w:val="00F50C5D"/>
    <w:rsid w:val="00F55527"/>
    <w:rsid w:val="00F56EB0"/>
    <w:rsid w:val="00F56F9D"/>
    <w:rsid w:val="00F6243F"/>
    <w:rsid w:val="00F643C6"/>
    <w:rsid w:val="00F75584"/>
    <w:rsid w:val="00F82970"/>
    <w:rsid w:val="00F84A39"/>
    <w:rsid w:val="00F85523"/>
    <w:rsid w:val="00F85D7F"/>
    <w:rsid w:val="00F97689"/>
    <w:rsid w:val="00FA3E08"/>
    <w:rsid w:val="00FA570B"/>
    <w:rsid w:val="00FB0EEB"/>
    <w:rsid w:val="00FC30E6"/>
    <w:rsid w:val="00FD59A0"/>
    <w:rsid w:val="00FE14A6"/>
    <w:rsid w:val="00FE64F7"/>
    <w:rsid w:val="00FE6934"/>
    <w:rsid w:val="00FF1BD1"/>
    <w:rsid w:val="00FF54E0"/>
    <w:rsid w:val="00FF5A33"/>
    <w:rsid w:val="00FF6123"/>
    <w:rsid w:val="00FF6DB2"/>
    <w:rsid w:val="00FF7120"/>
    <w:rsid w:val="00FF74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651D5"/>
  <w15:chartTrackingRefBased/>
  <w15:docId w15:val="{7BC2B360-583B-488F-8C46-26C78B87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D780B"/>
    <w:rPr>
      <w:sz w:val="24"/>
      <w:szCs w:val="24"/>
    </w:rPr>
  </w:style>
  <w:style w:type="paragraph" w:styleId="Nagwek1">
    <w:name w:val="heading 1"/>
    <w:basedOn w:val="Normalny"/>
    <w:next w:val="Normalny"/>
    <w:qFormat/>
    <w:rsid w:val="001D780B"/>
    <w:pPr>
      <w:keepNext/>
      <w:outlineLvl w:val="0"/>
    </w:pPr>
    <w:rPr>
      <w:b/>
      <w:sz w:val="36"/>
      <w:szCs w:val="20"/>
    </w:rPr>
  </w:style>
  <w:style w:type="paragraph" w:styleId="Nagwek2">
    <w:name w:val="heading 2"/>
    <w:basedOn w:val="Normalny"/>
    <w:next w:val="Normalny"/>
    <w:qFormat/>
    <w:rsid w:val="001D780B"/>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1D780B"/>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1D780B"/>
    <w:pPr>
      <w:tabs>
        <w:tab w:val="center" w:pos="4536"/>
        <w:tab w:val="right" w:pos="9072"/>
      </w:tabs>
    </w:pPr>
    <w:rPr>
      <w:lang w:val="x-none" w:eastAsia="x-none"/>
    </w:rPr>
  </w:style>
  <w:style w:type="paragraph" w:styleId="Stopka">
    <w:name w:val="footer"/>
    <w:basedOn w:val="Normalny"/>
    <w:rsid w:val="001D780B"/>
    <w:pPr>
      <w:tabs>
        <w:tab w:val="center" w:pos="4536"/>
        <w:tab w:val="right" w:pos="9072"/>
      </w:tabs>
    </w:pPr>
  </w:style>
  <w:style w:type="character" w:styleId="Hipercze">
    <w:name w:val="Hyperlink"/>
    <w:rsid w:val="001D780B"/>
    <w:rPr>
      <w:color w:val="0000FF"/>
      <w:u w:val="single"/>
    </w:rPr>
  </w:style>
  <w:style w:type="paragraph" w:styleId="NormalnyWeb">
    <w:name w:val="Normal (Web)"/>
    <w:basedOn w:val="Normalny"/>
    <w:rsid w:val="001D780B"/>
    <w:pPr>
      <w:spacing w:before="100" w:beforeAutospacing="1" w:after="100" w:afterAutospacing="1"/>
    </w:pPr>
  </w:style>
  <w:style w:type="character" w:styleId="UyteHipercze">
    <w:name w:val="FollowedHyperlink"/>
    <w:rsid w:val="001D780B"/>
    <w:rPr>
      <w:color w:val="800080"/>
      <w:u w:val="single"/>
    </w:rPr>
  </w:style>
  <w:style w:type="paragraph" w:styleId="Tekstpodstawowy3">
    <w:name w:val="Body Text 3"/>
    <w:basedOn w:val="Normalny"/>
    <w:link w:val="Tekstpodstawowy3Znak"/>
    <w:uiPriority w:val="99"/>
    <w:unhideWhenUsed/>
    <w:rsid w:val="000D6B07"/>
    <w:pPr>
      <w:spacing w:after="120"/>
    </w:pPr>
    <w:rPr>
      <w:sz w:val="16"/>
      <w:szCs w:val="16"/>
      <w:lang w:val="x-none" w:eastAsia="x-none"/>
    </w:rPr>
  </w:style>
  <w:style w:type="character" w:customStyle="1" w:styleId="Tekstpodstawowy3Znak">
    <w:name w:val="Tekst podstawowy 3 Znak"/>
    <w:link w:val="Tekstpodstawowy3"/>
    <w:uiPriority w:val="99"/>
    <w:rsid w:val="000D6B07"/>
    <w:rPr>
      <w:sz w:val="16"/>
      <w:szCs w:val="16"/>
    </w:rPr>
  </w:style>
  <w:style w:type="paragraph" w:styleId="Akapitzlist">
    <w:name w:val="List Paragraph"/>
    <w:aliases w:val="Asia 2  Akapit z listą,tekst normalny,CW_Lista"/>
    <w:basedOn w:val="Normalny"/>
    <w:link w:val="AkapitzlistZnak"/>
    <w:uiPriority w:val="34"/>
    <w:qFormat/>
    <w:rsid w:val="00E63D34"/>
    <w:pPr>
      <w:spacing w:after="200" w:line="276" w:lineRule="auto"/>
      <w:ind w:left="720"/>
      <w:contextualSpacing/>
    </w:pPr>
    <w:rPr>
      <w:rFonts w:ascii="Calibri" w:eastAsia="Calibri" w:hAnsi="Calibri"/>
      <w:sz w:val="22"/>
      <w:szCs w:val="22"/>
      <w:lang w:eastAsia="en-US"/>
    </w:rPr>
  </w:style>
  <w:style w:type="character" w:customStyle="1" w:styleId="NagwekZnak">
    <w:name w:val="Nagłówek Znak"/>
    <w:link w:val="Nagwek"/>
    <w:uiPriority w:val="99"/>
    <w:rsid w:val="00FE6934"/>
    <w:rPr>
      <w:sz w:val="24"/>
      <w:szCs w:val="24"/>
    </w:rPr>
  </w:style>
  <w:style w:type="paragraph" w:customStyle="1" w:styleId="Miejsceidata">
    <w:name w:val="Miejsce i data"/>
    <w:basedOn w:val="Normalny"/>
    <w:next w:val="Normalny"/>
    <w:rsid w:val="000E3B30"/>
    <w:pPr>
      <w:tabs>
        <w:tab w:val="right" w:pos="8789"/>
      </w:tabs>
      <w:jc w:val="both"/>
    </w:pPr>
    <w:rPr>
      <w:rFonts w:ascii="Arial" w:hAnsi="Arial"/>
      <w:sz w:val="20"/>
      <w:szCs w:val="20"/>
    </w:rPr>
  </w:style>
  <w:style w:type="character" w:styleId="Pogrubienie">
    <w:name w:val="Strong"/>
    <w:uiPriority w:val="22"/>
    <w:qFormat/>
    <w:rsid w:val="008B109F"/>
    <w:rPr>
      <w:b/>
      <w:bCs/>
    </w:rPr>
  </w:style>
  <w:style w:type="table" w:styleId="Tabela-Siatka">
    <w:name w:val="Table Grid"/>
    <w:basedOn w:val="Standardowy"/>
    <w:uiPriority w:val="59"/>
    <w:rsid w:val="00257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42858"/>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2858"/>
    <w:rPr>
      <w:rFonts w:ascii="Segoe UI" w:hAnsi="Segoe UI" w:cs="Segoe UI"/>
      <w:sz w:val="18"/>
      <w:szCs w:val="18"/>
    </w:rPr>
  </w:style>
  <w:style w:type="paragraph" w:styleId="Tekstpodstawowy">
    <w:name w:val="Body Text"/>
    <w:basedOn w:val="Normalny"/>
    <w:link w:val="TekstpodstawowyZnak"/>
    <w:uiPriority w:val="99"/>
    <w:unhideWhenUsed/>
    <w:rsid w:val="00800AF2"/>
    <w:pPr>
      <w:spacing w:after="120"/>
    </w:pPr>
  </w:style>
  <w:style w:type="character" w:customStyle="1" w:styleId="TekstpodstawowyZnak">
    <w:name w:val="Tekst podstawowy Znak"/>
    <w:basedOn w:val="Domylnaczcionkaakapitu"/>
    <w:link w:val="Tekstpodstawowy"/>
    <w:uiPriority w:val="99"/>
    <w:rsid w:val="00800AF2"/>
    <w:rPr>
      <w:sz w:val="24"/>
      <w:szCs w:val="24"/>
    </w:rPr>
  </w:style>
  <w:style w:type="paragraph" w:styleId="Tekstprzypisukocowego">
    <w:name w:val="endnote text"/>
    <w:basedOn w:val="Normalny"/>
    <w:link w:val="TekstprzypisukocowegoZnak"/>
    <w:uiPriority w:val="99"/>
    <w:semiHidden/>
    <w:unhideWhenUsed/>
    <w:rsid w:val="005242AE"/>
    <w:rPr>
      <w:sz w:val="20"/>
      <w:szCs w:val="20"/>
    </w:rPr>
  </w:style>
  <w:style w:type="character" w:customStyle="1" w:styleId="TekstprzypisukocowegoZnak">
    <w:name w:val="Tekst przypisu końcowego Znak"/>
    <w:basedOn w:val="Domylnaczcionkaakapitu"/>
    <w:link w:val="Tekstprzypisukocowego"/>
    <w:uiPriority w:val="99"/>
    <w:semiHidden/>
    <w:rsid w:val="005242AE"/>
  </w:style>
  <w:style w:type="character" w:styleId="Odwoanieprzypisukocowego">
    <w:name w:val="endnote reference"/>
    <w:basedOn w:val="Domylnaczcionkaakapitu"/>
    <w:uiPriority w:val="99"/>
    <w:semiHidden/>
    <w:unhideWhenUsed/>
    <w:rsid w:val="005242AE"/>
    <w:rPr>
      <w:vertAlign w:val="superscript"/>
    </w:rPr>
  </w:style>
  <w:style w:type="character" w:customStyle="1" w:styleId="AkapitzlistZnak">
    <w:name w:val="Akapit z listą Znak"/>
    <w:aliases w:val="Asia 2  Akapit z listą Znak,tekst normalny Znak,CW_Lista Znak"/>
    <w:link w:val="Akapitzlist"/>
    <w:uiPriority w:val="34"/>
    <w:locked/>
    <w:rsid w:val="007C0E31"/>
    <w:rPr>
      <w:rFonts w:ascii="Calibri" w:eastAsia="Calibri" w:hAnsi="Calibri"/>
      <w:sz w:val="22"/>
      <w:szCs w:val="22"/>
      <w:lang w:eastAsia="en-US"/>
    </w:rPr>
  </w:style>
  <w:style w:type="character" w:styleId="Nierozpoznanawzmianka">
    <w:name w:val="Unresolved Mention"/>
    <w:basedOn w:val="Domylnaczcionkaakapitu"/>
    <w:uiPriority w:val="99"/>
    <w:semiHidden/>
    <w:unhideWhenUsed/>
    <w:rsid w:val="005D3A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7859">
      <w:bodyDiv w:val="1"/>
      <w:marLeft w:val="0"/>
      <w:marRight w:val="0"/>
      <w:marTop w:val="0"/>
      <w:marBottom w:val="0"/>
      <w:divBdr>
        <w:top w:val="none" w:sz="0" w:space="0" w:color="auto"/>
        <w:left w:val="none" w:sz="0" w:space="0" w:color="auto"/>
        <w:bottom w:val="none" w:sz="0" w:space="0" w:color="auto"/>
        <w:right w:val="none" w:sz="0" w:space="0" w:color="auto"/>
      </w:divBdr>
    </w:div>
    <w:div w:id="930164612">
      <w:bodyDiv w:val="1"/>
      <w:marLeft w:val="0"/>
      <w:marRight w:val="0"/>
      <w:marTop w:val="0"/>
      <w:marBottom w:val="0"/>
      <w:divBdr>
        <w:top w:val="none" w:sz="0" w:space="0" w:color="auto"/>
        <w:left w:val="none" w:sz="0" w:space="0" w:color="auto"/>
        <w:bottom w:val="none" w:sz="0" w:space="0" w:color="auto"/>
        <w:right w:val="none" w:sz="0" w:space="0" w:color="auto"/>
      </w:divBdr>
    </w:div>
    <w:div w:id="175612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iuro@mostekinzynieri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uro@pzdw.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owiatdebicki.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urzad@ugdebica.pl" TargetMode="External"/><Relationship Id="rId4" Type="http://schemas.openxmlformats.org/officeDocument/2006/relationships/settings" Target="settings.xml"/><Relationship Id="rId9" Type="http://schemas.openxmlformats.org/officeDocument/2006/relationships/hyperlink" Target="mailto:umdebica@um.debica.p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ulpit\Log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24C633-A4D9-437A-86F9-90D0B2ED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Template>
  <TotalTime>1224</TotalTime>
  <Pages>4</Pages>
  <Words>819</Words>
  <Characters>7026</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PODKARPACKI  ZARZĄD  DRÓG  WOJEWÓDZKICH</vt:lpstr>
    </vt:vector>
  </TitlesOfParts>
  <Company>PZDW</Company>
  <LinksUpToDate>false</LinksUpToDate>
  <CharactersWithSpaces>7830</CharactersWithSpaces>
  <SharedDoc>false</SharedDoc>
  <HLinks>
    <vt:vector size="24" baseType="variant">
      <vt:variant>
        <vt:i4>4063237</vt:i4>
      </vt:variant>
      <vt:variant>
        <vt:i4>9</vt:i4>
      </vt:variant>
      <vt:variant>
        <vt:i4>0</vt:i4>
      </vt:variant>
      <vt:variant>
        <vt:i4>5</vt:i4>
      </vt:variant>
      <vt:variant>
        <vt:lpwstr>mailto:ksiegowosc@pzdw.pl</vt:lpwstr>
      </vt:variant>
      <vt:variant>
        <vt:lpwstr/>
      </vt:variant>
      <vt:variant>
        <vt:i4>3342349</vt:i4>
      </vt:variant>
      <vt:variant>
        <vt:i4>6</vt:i4>
      </vt:variant>
      <vt:variant>
        <vt:i4>0</vt:i4>
      </vt:variant>
      <vt:variant>
        <vt:i4>5</vt:i4>
      </vt:variant>
      <vt:variant>
        <vt:lpwstr>mailto:wzp@pzdw.pl</vt:lpwstr>
      </vt:variant>
      <vt:variant>
        <vt:lpwstr/>
      </vt:variant>
      <vt:variant>
        <vt:i4>3211271</vt:i4>
      </vt:variant>
      <vt:variant>
        <vt:i4>3</vt:i4>
      </vt:variant>
      <vt:variant>
        <vt:i4>0</vt:i4>
      </vt:variant>
      <vt:variant>
        <vt:i4>5</vt:i4>
      </vt:variant>
      <vt:variant>
        <vt:lpwstr>mailto:wpr@pzdw.pl</vt:lpwstr>
      </vt:variant>
      <vt:variant>
        <vt:lpwstr/>
      </vt:variant>
      <vt:variant>
        <vt:i4>3342349</vt:i4>
      </vt:variant>
      <vt:variant>
        <vt:i4>0</vt:i4>
      </vt:variant>
      <vt:variant>
        <vt:i4>0</vt:i4>
      </vt:variant>
      <vt:variant>
        <vt:i4>5</vt:i4>
      </vt:variant>
      <vt:variant>
        <vt:lpwstr>mailto:wzp@pzdw.pl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PODKARPACKI  ZARZĄD  DRÓG  WOJEWÓDZKICH</dc:title>
  <dc:subject/>
  <dc:creator>Domino</dc:creator>
  <cp:keywords/>
  <cp:lastModifiedBy>Patrycjusz Mostek</cp:lastModifiedBy>
  <cp:revision>232</cp:revision>
  <cp:lastPrinted>2024-10-11T11:01:00Z</cp:lastPrinted>
  <dcterms:created xsi:type="dcterms:W3CDTF">2020-06-09T12:22:00Z</dcterms:created>
  <dcterms:modified xsi:type="dcterms:W3CDTF">2024-12-02T12:21:00Z</dcterms:modified>
</cp:coreProperties>
</file>